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A0198E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การขอเปลี่ยนผู้ควบคุมงาน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6E64FE" w:rsidTr="009B7715">
        <w:tc>
          <w:tcPr>
            <w:tcW w:w="675" w:type="dxa"/>
          </w:tcPr>
          <w:p w:rsidR="00094F82" w:rsidRPr="006E64FE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6E64F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6E64F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6E64F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6E64F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6E64FE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6E64F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6E64F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6E64F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6E64FE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6E64F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6E64F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7003A2" w:rsidRDefault="007003A2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4265F5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้ได้รับใบอนุญาต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จะบอกเลิกตัวผู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ควบคุมงานที่ได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ชื่อไว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ควบคุมงานจะบอกเลิกการเป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ควบคุมงานให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มีหนังสือแจ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พนักงานท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องถิ่นทราบ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ในกรณีที่มีการบอกเลิกผู้ควบคุมงาน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้รับ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ใบอนุญาตต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องระงับการดําเนินการตามที่ได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รับอนุญาตไว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้ก่อน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จนกว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จะได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มีหนังสือแจ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้ง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ชื่อและส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งหนังสือแสดงความยินยอมของผู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ควบคุมงานคนใหม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แก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ท้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องถิ่นแล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</w:t>
      </w:r>
      <w:r w:rsidR="00575FAF" w:rsidRPr="000C2AAC">
        <w:rPr>
          <w:rFonts w:asciiTheme="minorBidi" w:hAnsiTheme="minorBidi"/>
          <w:noProof/>
          <w:sz w:val="32"/>
          <w:szCs w:val="32"/>
          <w:rtl/>
          <w:cs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ยื่นขอเปลี่ยนผู้ควบคุมงานพร้อมเอกสาร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องค์กรปกครองส่วนท้องถิ่นในพื้นที่ที่จะขอเปลี่ยนผู้ควบคุมงาน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นังสือที่ได้แจ้งให้ผู้ควบคุมงานคนเดิมทราบว่าได้บอกเลิกมิให้เป็นผู้ควบคุมงานแล้วพร้อมหลักฐานแสดงการรับทราบของผู้ควบคุมงานคนเดิ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หนังสือแสดงความยินยอมของผู้ควบคุมงาน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คนใหม่ตามมาตรา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    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วรรคสอง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สำเนาหนังสือแจ้งการบอกเลิกผู้ควบคุมงาน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7)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7003A2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7003A2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003A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7003A2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7003A2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7003A2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7003A2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7003A2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7003A2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7003A2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5C5" w:rsidRDefault="000425C5" w:rsidP="00C81DB8">
      <w:pPr>
        <w:spacing w:after="0" w:line="240" w:lineRule="auto"/>
      </w:pPr>
      <w:r>
        <w:separator/>
      </w:r>
    </w:p>
  </w:endnote>
  <w:endnote w:type="continuationSeparator" w:id="1">
    <w:p w:rsidR="000425C5" w:rsidRDefault="000425C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5C5" w:rsidRDefault="000425C5" w:rsidP="00C81DB8">
      <w:pPr>
        <w:spacing w:after="0" w:line="240" w:lineRule="auto"/>
      </w:pPr>
      <w:r>
        <w:separator/>
      </w:r>
    </w:p>
  </w:footnote>
  <w:footnote w:type="continuationSeparator" w:id="1">
    <w:p w:rsidR="000425C5" w:rsidRDefault="000425C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A0198E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6E64FE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6E64F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12F9"/>
    <w:rsid w:val="00013BC7"/>
    <w:rsid w:val="0002479E"/>
    <w:rsid w:val="000424A8"/>
    <w:rsid w:val="000425C5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265F5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70B69"/>
    <w:rsid w:val="00684C35"/>
    <w:rsid w:val="00686AAA"/>
    <w:rsid w:val="006974B7"/>
    <w:rsid w:val="006B37B7"/>
    <w:rsid w:val="006C07C4"/>
    <w:rsid w:val="006C6C22"/>
    <w:rsid w:val="006E64FE"/>
    <w:rsid w:val="007003A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198E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758BD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</TotalTime>
  <Pages>5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HP</cp:lastModifiedBy>
  <cp:revision>3</cp:revision>
  <cp:lastPrinted>2015-07-24T03:28:00Z</cp:lastPrinted>
  <dcterms:created xsi:type="dcterms:W3CDTF">2015-07-24T03:28:00Z</dcterms:created>
  <dcterms:modified xsi:type="dcterms:W3CDTF">2015-08-25T08:27:00Z</dcterms:modified>
</cp:coreProperties>
</file>