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การขอรับบริการจัดเก็บขยะ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AB1A56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การขอรับบริการจัดเก็บขยะ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09"/>
        <w:gridCol w:w="9639"/>
      </w:tblGrid>
      <w:tr w:rsidR="0087182F" w:rsidRPr="0087182F" w:rsidTr="00EC4251">
        <w:tc>
          <w:tcPr>
            <w:tcW w:w="709" w:type="dxa"/>
          </w:tcPr>
          <w:p w:rsidR="00394708" w:rsidRPr="00EC425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EC425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C425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ข้อบัญญัติองค์การบริหารส่วนตำบลมะม่วงสองต้นเรื่องการกำจัดสิ่งปฏิกูลและมูลฝอยพ</w:t>
            </w: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.2553</w:t>
            </w:r>
          </w:p>
          <w:p w:rsidR="00394708" w:rsidRPr="00EC425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87182F" w:rsidTr="00EC4251">
        <w:tc>
          <w:tcPr>
            <w:tcW w:w="709" w:type="dxa"/>
          </w:tcPr>
          <w:p w:rsidR="00394708" w:rsidRPr="00EC425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EC425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C425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พระราชบัญญัติการสาธารณสุขพ</w:t>
            </w: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 xml:space="preserve">.2535  </w:t>
            </w:r>
            <w:r w:rsidR="00EC4251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และที่แก้ไขเพิ่มเ</w:t>
            </w:r>
            <w:r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ติมพ</w:t>
            </w: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.2550</w:t>
            </w:r>
          </w:p>
          <w:p w:rsidR="00394708" w:rsidRPr="00EC425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ข้อบัญญัติองค์การบริหารส่วนตำบลมะม่วงสองต้นเรื่องการกำจัดสิ่งปฏิกูลและมูลฝอย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วันทำการ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10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10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1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การขอรับบริการจัดเก็บขยะ </w:t>
      </w:r>
      <w:r w:rsidR="00094F82" w:rsidRPr="000C2AAC">
        <w:rPr>
          <w:rFonts w:asciiTheme="minorBidi" w:hAnsiTheme="minorBidi"/>
          <w:noProof/>
          <w:sz w:val="32"/>
          <w:szCs w:val="32"/>
        </w:rPr>
        <w:t>17/07/2558 10:18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EC4251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EC425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EC4251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ตำบลมะม่วงสองต้นอำเภอเมืองนครศรีธรรมราชจังหวัดนครศรีธรรมราช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EC4251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ณ</w:t>
            </w:r>
            <w:r w:rsidR="00EC4251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094F82" w:rsidRPr="00EC4251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EC4251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EC425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0E80" w:rsidRDefault="00010E8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0C2AAC" w:rsidRDefault="00EC4251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Theme="minorBidi" w:hAnsiTheme="minorBidi" w:cs="Cordia New"/>
          <w:noProof/>
          <w:sz w:val="32"/>
          <w:szCs w:val="32"/>
          <w:cs/>
          <w:lang w:bidi="th-TH"/>
        </w:rPr>
        <w:t>ผ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ู้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การขอรับบริการจัดเก็บขยะที่อยู่ในเขตพื้นที่บริการขององค์การบริหารส่วนตำบลมะม่วงสองต้นติดต่อขอแบบคำร้องขอรับบริการจัดเก็บขยะและคำร้องขอถังขยะได้ที่องค์การบริหารส่วนตำบลมะม่วงสองต้นในวันและเวลาราชการโดยกรอกแบบคำร้องให้ถูกต้องและยื่นแบบคำร้องพร้อมด้วยหลักฐานที่กองคลังองค์การบริหารส่วนตำบลมะม่วงสองต้น</w:t>
      </w:r>
      <w:r w:rsidR="00575FAF"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ยื่นคำร้องขอรับบริการจัดเก็บขยะพร้อมหลักฐาน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บริหารอนุมัติเจ้าหน้าที่ดำเนินการขึ้นทะเบียนเป็นผู้ใช้บริการจัดเก็บขยะขององค์การบริหารส่วนตำบลมะม่วงสองต้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พนักงานส่งมอบถังขยะให้กับผู้ใช้บริการ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สำเนาทะเบียนบ้านฉบับที่มีชื่อผู้ขอรับบริการจัดเก็บขยะอยู่ในทะเบียนบ้าน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10E80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010E80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10E80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010E80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010E80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10E80" w:rsidTr="00090552">
        <w:tc>
          <w:tcPr>
            <w:tcW w:w="534" w:type="dxa"/>
          </w:tcPr>
          <w:p w:rsidR="00A13B6C" w:rsidRPr="00010E80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010E80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10E80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>1.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ค่าเก็บและขนมูลฝอยที่มีปริมาณมูลฝอยวันหนึ่งไม่เกิน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500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ลิตร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-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วันหนึ่่งไม่เกิน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ลิตรเดือนละ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-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วันหนึ่งเกิน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ลิตรแต่ไม่เกิน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40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ลิตรเดือนละ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40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>2.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ค่าเก็บและขนฝอยที่มีปริมาณมูลฝอยวันหนึ่่งเกิน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500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ลิตรขึ้นไป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-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วันหนึ่งไม่เกิน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ลูกบาศก์เมตรเดือนละ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1,500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>3.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ค่าเก็บและขนมูลฝอยเป็นครั้งคราวหนึ่งๆ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-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ลูกบาศก์เมตรเดือนละ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150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-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ลูกบาศก์เมตรค่าเก็บและขนทุกๆลูกบาศก์เมตรหรือเศษของลูกบาศก์เมตรๆละ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150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E90756" w:rsidRPr="00010E80" w:rsidRDefault="00B509FC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10E80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10E80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bookmarkStart w:id="0" w:name="_GoBack"/>
            <w:bookmarkEnd w:id="0"/>
            <w:r w:rsidRPr="00010E80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010E80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010E80" w:rsidRDefault="00EA695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10E80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แบบฟอร์มคำร้องขอถังขยะและจัดเก็บค่าขยะมูลฝอย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ABB" w:rsidRDefault="008C3ABB" w:rsidP="00C81DB8">
      <w:pPr>
        <w:spacing w:after="0" w:line="240" w:lineRule="auto"/>
      </w:pPr>
      <w:r>
        <w:separator/>
      </w:r>
    </w:p>
  </w:endnote>
  <w:endnote w:type="continuationSeparator" w:id="1">
    <w:p w:rsidR="008C3ABB" w:rsidRDefault="008C3ABB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ABB" w:rsidRDefault="008C3ABB" w:rsidP="00C81DB8">
      <w:pPr>
        <w:spacing w:after="0" w:line="240" w:lineRule="auto"/>
      </w:pPr>
      <w:r>
        <w:separator/>
      </w:r>
    </w:p>
  </w:footnote>
  <w:footnote w:type="continuationSeparator" w:id="1">
    <w:p w:rsidR="008C3ABB" w:rsidRDefault="008C3ABB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B1A56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EC4251">
          <w:rPr>
            <w:noProof/>
          </w:rPr>
          <w:t>4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EC425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0E80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C3ABB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B1A56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B37D9"/>
    <w:rsid w:val="00CD3DDC"/>
    <w:rsid w:val="00CE4A67"/>
    <w:rsid w:val="00CE687B"/>
    <w:rsid w:val="00CF27C9"/>
    <w:rsid w:val="00D0421D"/>
    <w:rsid w:val="00D1127F"/>
    <w:rsid w:val="00D13F2E"/>
    <w:rsid w:val="00D15069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C4251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4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3</cp:revision>
  <cp:lastPrinted>2015-07-22T02:07:00Z</cp:lastPrinted>
  <dcterms:created xsi:type="dcterms:W3CDTF">2015-07-22T02:07:00Z</dcterms:created>
  <dcterms:modified xsi:type="dcterms:W3CDTF">2015-08-25T08:39:00Z</dcterms:modified>
</cp:coreProperties>
</file>