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93194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24694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24694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  <w:r w:rsidR="00094F82"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24694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24694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24694C" w:rsidTr="009B7715">
        <w:tc>
          <w:tcPr>
            <w:tcW w:w="675" w:type="dxa"/>
          </w:tcPr>
          <w:p w:rsidR="00094F82" w:rsidRPr="0024694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24694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24694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24694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24694C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24694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35455" w:rsidRDefault="00C3545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35455" w:rsidRDefault="00C3545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ปีบริบูรณ์เมื่อพ้นหรือออกจากงานด้วยเหตุในข้อ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6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ถึง </w:t>
      </w:r>
      <w:r w:rsidRPr="000C2AAC">
        <w:rPr>
          <w:rFonts w:asciiTheme="minorBidi" w:hAnsiTheme="minorBidi"/>
          <w:noProof/>
          <w:sz w:val="32"/>
          <w:szCs w:val="32"/>
        </w:rPr>
        <w:t xml:space="preserve">(16)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และกรณีทำงานเป็นลูกจ้างประจำไม่น้อยกว่า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ปีบริบูรณ์และลาออกจากงานด้วยเหตุในข้อ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6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และที่แก้ไขเพิ่มเติม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0C2AAC">
        <w:rPr>
          <w:rFonts w:asciiTheme="minorBidi" w:hAnsiTheme="minorBidi"/>
          <w:noProof/>
          <w:sz w:val="32"/>
          <w:szCs w:val="32"/>
        </w:rPr>
        <w:t xml:space="preserve">25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ลูกจ้างประจำผู้มีสิทธิยื่นเรื่องขอรับบำเหน็จปกติหรือบำเหน็จรายเดือนพร้อม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C35455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แบบคำขอรับบำเหน็จปกติหรือบำเหน็จรายเดือนลูกจ้าง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ขอรับแบบคำขอรับบำเหน็จปกติหรือบำเหน็จรายเดือนลูกจ้างที่องค์การบริหารส่วนตำบลมะม่วงสองต้น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C35455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C35455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35455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C35455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C35455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C35455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C35455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C35455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24694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24694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24694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</w:p>
    <w:p w:rsidR="00216FA4" w:rsidRPr="0024694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24694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24694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24694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24694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24694C" w:rsidTr="00C1539D">
        <w:tc>
          <w:tcPr>
            <w:tcW w:w="675" w:type="dxa"/>
          </w:tcPr>
          <w:p w:rsidR="00F064C0" w:rsidRPr="0024694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 w:rsidRPr="0024694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24694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แบบคำขอรับบำเหน็จปกติหรือบำเหน็จรายเดือนลูกจ้าง</w:t>
            </w:r>
            <w:r w:rsidRPr="0024694C">
              <w:rPr>
                <w:rFonts w:asciiTheme="minorBidi" w:hAnsiTheme="minorBidi"/>
                <w:sz w:val="32"/>
                <w:szCs w:val="32"/>
              </w:rPr>
              <w:br/>
            </w: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24694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90C" w:rsidRDefault="00B4390C" w:rsidP="00C81DB8">
      <w:pPr>
        <w:spacing w:after="0" w:line="240" w:lineRule="auto"/>
      </w:pPr>
      <w:r>
        <w:separator/>
      </w:r>
    </w:p>
  </w:endnote>
  <w:endnote w:type="continuationSeparator" w:id="1">
    <w:p w:rsidR="00B4390C" w:rsidRDefault="00B4390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90C" w:rsidRDefault="00B4390C" w:rsidP="00C81DB8">
      <w:pPr>
        <w:spacing w:after="0" w:line="240" w:lineRule="auto"/>
      </w:pPr>
      <w:r>
        <w:separator/>
      </w:r>
    </w:p>
  </w:footnote>
  <w:footnote w:type="continuationSeparator" w:id="1">
    <w:p w:rsidR="00B4390C" w:rsidRDefault="00B4390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3194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4694C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469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552D5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4694C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73522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1946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390C"/>
    <w:rsid w:val="00B509FC"/>
    <w:rsid w:val="00B95782"/>
    <w:rsid w:val="00BA36DA"/>
    <w:rsid w:val="00BC5DA7"/>
    <w:rsid w:val="00BF6CA4"/>
    <w:rsid w:val="00C1539D"/>
    <w:rsid w:val="00C21238"/>
    <w:rsid w:val="00C26ED0"/>
    <w:rsid w:val="00C3045F"/>
    <w:rsid w:val="00C35455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5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2015-07-22T02:12:00Z</cp:lastPrinted>
  <dcterms:created xsi:type="dcterms:W3CDTF">2015-07-22T02:11:00Z</dcterms:created>
  <dcterms:modified xsi:type="dcterms:W3CDTF">2015-08-25T08:44:00Z</dcterms:modified>
</cp:coreProperties>
</file>