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การขออนุญาตเปลี่ยนการใช้อาคารตามมาตรา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33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734FD4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การขออนุญาตเปลี่ยนการใช้อาคารตามมาตรา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33</w:t>
      </w:r>
    </w:p>
    <w:p w:rsidR="00132E1B" w:rsidRPr="000C2AAC" w:rsidRDefault="00600A25" w:rsidP="008D4737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D4737" w:rsidTr="008C1396">
        <w:tc>
          <w:tcPr>
            <w:tcW w:w="675" w:type="dxa"/>
          </w:tcPr>
          <w:p w:rsidR="00394708" w:rsidRPr="008D4737" w:rsidRDefault="008D4737" w:rsidP="008D4737">
            <w:pPr>
              <w:ind w:right="-108"/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noProof/>
                <w:sz w:val="32"/>
                <w:szCs w:val="32"/>
              </w:rPr>
              <w:t xml:space="preserve">     </w:t>
            </w:r>
            <w:r w:rsidR="00394708" w:rsidRPr="008D473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394708" w:rsidRPr="008D473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D4737" w:rsidRDefault="00394708" w:rsidP="008D4737">
            <w:pPr>
              <w:rPr>
                <w:rFonts w:asciiTheme="minorBidi" w:hAnsiTheme="minorBidi"/>
                <w:sz w:val="32"/>
                <w:szCs w:val="32"/>
              </w:rPr>
            </w:pPr>
            <w:r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</w:t>
            </w:r>
            <w:r w:rsidR="008D473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8D4737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8D4737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8D4737" w:rsidP="008D4737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rPr>
          <w:rFonts w:asciiTheme="minorBidi" w:hAnsiTheme="minorBidi"/>
          <w:b/>
          <w:bCs/>
          <w:sz w:val="32"/>
          <w:szCs w:val="32"/>
          <w:lang w:bidi="th-TH"/>
        </w:rPr>
      </w:pPr>
      <w:r>
        <w:rPr>
          <w:rFonts w:asciiTheme="minorBidi" w:hAnsiTheme="minorBidi" w:hint="cs"/>
          <w:b/>
          <w:bCs/>
          <w:sz w:val="32"/>
          <w:szCs w:val="32"/>
          <w:cs/>
          <w:lang w:bidi="th-TH"/>
        </w:rPr>
        <w:t xml:space="preserve"> </w:t>
      </w:r>
      <w:r w:rsidR="00075E4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: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2522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8D4737">
      <w:pPr>
        <w:spacing w:after="0" w:line="240" w:lineRule="auto"/>
        <w:ind w:left="360" w:hanging="76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25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การขออนุญาตเปลี่ยนการใช้อาคารตามมาตรา๓๓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8D4737" w:rsidTr="009B7715">
        <w:tc>
          <w:tcPr>
            <w:tcW w:w="675" w:type="dxa"/>
          </w:tcPr>
          <w:p w:rsidR="00094F82" w:rsidRPr="008D4737" w:rsidRDefault="008D4737" w:rsidP="008D473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noProof/>
                <w:sz w:val="32"/>
                <w:szCs w:val="32"/>
              </w:rPr>
              <w:t xml:space="preserve">    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8D4737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8D473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D473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8D473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8D4737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อำเภอเมืองจังหวัดนครศรีธรรมราช 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8D4737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8D473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8D4737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8D4737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8D4737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8D4737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8D4737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575FAF" w:rsidRPr="008D4737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0363C1" w:rsidRDefault="000363C1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8D4737" w:rsidRDefault="008D4737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8D4737" w:rsidRDefault="008D4737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เจ้าของหรือผู้ครอบครองอาคารซึ่งไม่เป็นอาคารประเภทควบคุมการใช้ประสงค์จะใช้หรือยินยอมให้บุคคลใดใช้อาคารดังกล่าวเพื่อกิจการควบคุมการใช้และกรณีเจ้าของหรือผู้ครอบครองอาคารประเภทควบคุมการใช้สำหรับกิจการหนึ่งหระสงค์ใช้เป็นอาคารประเภทควบคุมการใช้สำหรับอีกกิจกรรมหนึ่งจะต้องได้รับใบอนุญาตจากเจ้าพนักงานท้องถิ่นหรือได้แจ้งเจ้าพนักงานท้องถิ่นทราบ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ยื่นขออนุญาตเปลี่ยนการใช้อาคารพร้อมเอกสาร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และแจ้งให้ผู้ขอมารับใบอนุญาตเปลี่ยนการใช้อาคาร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.5)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25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363C1" w:rsidRDefault="000363C1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363C1" w:rsidRPr="000C2AAC" w:rsidRDefault="000363C1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lastRenderedPageBreak/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แบบคำขออนุญาตเปลี่ยนการใช้อาคาร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3)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สำเนาหรือภาพถ่ายเอกสารแสดงการเป็นเจ้าของอาคารหรือผู้ครอบครองอาคาร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หนังสือแสดงความยินยอมจากเจ้าของอาคาร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กรณีผู้ครอบครองอาคารเป็นผู้ขออนุญาต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363C1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ใบรับรองหรือใบอนุญาตเปลี่ยนการใช้อาคาร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เฉพาะกรณีที่อาคารที่ขออนุญาตเปลี่ยนการใช้ได้รับใบรับรองหรือได้รับใบ</w:t>
            </w:r>
          </w:p>
          <w:p w:rsidR="008D4737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อนุญาตเปลี่ยน</w:t>
            </w:r>
          </w:p>
          <w:p w:rsidR="008D4737" w:rsidRDefault="008D4737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การใช้อาคารมาแล้ว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แผนผังบริเวณแบบแปลนรายการประกอบแบบแปลน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D4737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รายการคำนวณโครงสร้างพร้อมลงลายมือชื่อเลขทะเบียนของวิศวกรผู้ออก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ฉพาะกรณีที่การเปลี่ยนแปลงการใช้อาคารทำให้มีการเปลี่ยนแปลงน้ำหนักบรรทุกบนพื้นอาคารมากขึ้นกว่าที่ได้รับอนุญาตไว้เดิ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D4737" w:rsidRDefault="00AC4ACB" w:rsidP="00AC4ACB">
            <w:pPr>
              <w:rPr>
                <w:rFonts w:ascii="CordiaUPC" w:hAnsi="CordiaUPC" w:cs="CordiaUPC" w:hint="cs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หนังสือรับรองของวิศวกรผู้ออกแบบและคำนวณพร้อมสำเนาหรือภาพ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ถ่ายใบอนุญาตเป็นผู้ประกอบวิชาชีพวิศวกรรม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กรณีที่เป็นอาคารมีลักษณะขนาดอยู่ในประเภทเป็นวิชาชีพวิศวกรรมควบคุม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8D4737">
              <w:rPr>
                <w:rFonts w:asciiTheme="minorBidi" w:hAnsiTheme="minorBidi"/>
                <w:noProof/>
                <w:sz w:val="32"/>
                <w:szCs w:val="32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363C1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363C1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363C1" w:rsidTr="00C1539D">
        <w:tc>
          <w:tcPr>
            <w:tcW w:w="534" w:type="dxa"/>
          </w:tcPr>
          <w:p w:rsidR="00EA6950" w:rsidRPr="000363C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0363C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363C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ร้องเรียนด้วยตนเองหรือทางไปรษณีย์ได้ที่องค์การบริหารส่วนตำบลมะม่วงสองต้นหมู่ที่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0363C1">
              <w:rPr>
                <w:rFonts w:asciiTheme="minorBidi" w:hAnsiTheme="minorBidi"/>
                <w:sz w:val="32"/>
                <w:szCs w:val="32"/>
              </w:rPr>
              <w:br/>
            </w: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3.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ตู้รับฟังความคิดเห็นตั้งอยู่ณองค์การบริหารส่วนตำบลมะม่วงสองต้น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363C1" w:rsidTr="00C1539D">
        <w:tc>
          <w:tcPr>
            <w:tcW w:w="534" w:type="dxa"/>
          </w:tcPr>
          <w:p w:rsidR="00EA6950" w:rsidRPr="000363C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0363C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363C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0363C1">
              <w:rPr>
                <w:rFonts w:asciiTheme="minorBidi" w:hAnsiTheme="minorBidi"/>
                <w:sz w:val="32"/>
                <w:szCs w:val="32"/>
              </w:rPr>
              <w:br/>
            </w: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0363C1" w:rsidTr="00C1539D">
        <w:tc>
          <w:tcPr>
            <w:tcW w:w="534" w:type="dxa"/>
          </w:tcPr>
          <w:p w:rsidR="00EA6950" w:rsidRPr="000363C1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0363C1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363C1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363C1">
              <w:rPr>
                <w:rFonts w:asciiTheme="minorBidi" w:hAnsiTheme="minorBidi"/>
                <w:sz w:val="32"/>
                <w:szCs w:val="32"/>
              </w:rPr>
              <w:br/>
            </w:r>
            <w:r w:rsidRPr="000363C1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363C1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363C1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0363C1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0363C1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0363C1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0363C1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363C1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363C1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0363C1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4293" w:rsidRDefault="00A74293" w:rsidP="00C81DB8">
      <w:pPr>
        <w:spacing w:after="0" w:line="240" w:lineRule="auto"/>
      </w:pPr>
      <w:r>
        <w:separator/>
      </w:r>
    </w:p>
  </w:endnote>
  <w:endnote w:type="continuationSeparator" w:id="1">
    <w:p w:rsidR="00A74293" w:rsidRDefault="00A7429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4293" w:rsidRDefault="00A74293" w:rsidP="00C81DB8">
      <w:pPr>
        <w:spacing w:after="0" w:line="240" w:lineRule="auto"/>
      </w:pPr>
      <w:r>
        <w:separator/>
      </w:r>
    </w:p>
  </w:footnote>
  <w:footnote w:type="continuationSeparator" w:id="1">
    <w:p w:rsidR="00A74293" w:rsidRDefault="00A7429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734FD4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D4737">
          <w:rPr>
            <w:noProof/>
          </w:rPr>
          <w:t>7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D473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363C1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528FB"/>
    <w:rsid w:val="00686AAA"/>
    <w:rsid w:val="006974B7"/>
    <w:rsid w:val="006B37B7"/>
    <w:rsid w:val="006C07C4"/>
    <w:rsid w:val="006C6C22"/>
    <w:rsid w:val="00707AED"/>
    <w:rsid w:val="00712638"/>
    <w:rsid w:val="00734FD4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4737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3238D"/>
    <w:rsid w:val="00A47E94"/>
    <w:rsid w:val="00A74293"/>
    <w:rsid w:val="00AA7734"/>
    <w:rsid w:val="00AC4ACB"/>
    <w:rsid w:val="00AE6A9D"/>
    <w:rsid w:val="00AF4A06"/>
    <w:rsid w:val="00B23DA2"/>
    <w:rsid w:val="00B47CF0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</TotalTime>
  <Pages>7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5</cp:revision>
  <cp:lastPrinted>2015-08-21T04:36:00Z</cp:lastPrinted>
  <dcterms:created xsi:type="dcterms:W3CDTF">2015-08-21T04:36:00Z</dcterms:created>
  <dcterms:modified xsi:type="dcterms:W3CDTF">2015-08-26T02:28:00Z</dcterms:modified>
</cp:coreProperties>
</file>