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การขออนุญาตรื้อถอนอาคารตามมาตรา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22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D8389F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การขออนุญาตรื้อถอนอาคารตามมาตรา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22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505EE" w:rsidTr="008C1396">
        <w:tc>
          <w:tcPr>
            <w:tcW w:w="675" w:type="dxa"/>
          </w:tcPr>
          <w:p w:rsidR="00394708" w:rsidRPr="008505EE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505E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505E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505EE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505E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505E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505E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505EE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8505EE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8505E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426"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CC5304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CC5304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CC5304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การขออนุญาตรื้อถอนอาคารตามมาตรา๒๒</w:t>
      </w:r>
      <w:r w:rsidR="00094F82" w:rsidRPr="00CC5304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CC5304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CC5304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CC5304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CC5304" w:rsidTr="009B7715">
        <w:tc>
          <w:tcPr>
            <w:tcW w:w="675" w:type="dxa"/>
          </w:tcPr>
          <w:p w:rsidR="00094F82" w:rsidRPr="00CC5304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CC530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CC5304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CC5304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CC5304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CC5304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CC5304" w:rsidRDefault="00CC5304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CC5304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ใดจะรื้อถอนอาคารที่มีส่วนสูงเกิน </w:t>
      </w:r>
      <w:r w:rsidRPr="000C2AAC">
        <w:rPr>
          <w:rFonts w:asciiTheme="minorBidi" w:hAnsiTheme="minorBidi"/>
          <w:noProof/>
          <w:sz w:val="32"/>
          <w:szCs w:val="32"/>
        </w:rPr>
        <w:t>15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๒เมตรต้องได้รับใบอนุญาตจากเจ้าพนักงานท้องถิ่น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>45</w:t>
      </w:r>
      <w:r w:rsidR="008505E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="008505E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>2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คราวคราวละไม่เกิน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>45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ยื่นขออนุญาตรื้อถอนอาคารพร้อมเอกสาร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และแจ้งให้ผู้ขอมารับใบอนุญาตรื้อถอนอาคาร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แบบคำขออนุญาตรื้อถอนอาคาร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วิศวกรรมควบคุมของผู้ออกแบบขั้นตอนวิธีการและสิ่งป้องกันวัสดุร่วงหล่นในการรื้อถอน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505EE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ของที่ดินลงนามรับรองสำเนาทุกหน้ากรณีผู้ขออนุญาตไม่ใช่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เจ้าของที่ดินต้องมีหนังสือยินยอมของเจ้าของที่ดินให้รื้อถอนอาคารในที่ดิน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บัตรประชาชนและ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ทะเบียนของผู้มีอำนาจลงนามแทนนิติบุคคลผู้รับมอบอำนาจเจ้าของอาคาร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กรณีเจ้าของอาคารเป็นนิติบุคคล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505EE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หนังสือรับรองของวิศวกรผู้ออกแบบพร้อมสำเนาใบ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505EE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แผนผังบริเวณแบบแปลนรายการประกอบแบบแปลนที่มีลายมือชื่อพร้อมกับเขียนชื่อตัวบรรจงและคุณวุฒิ</w:t>
            </w:r>
            <w:r w:rsidR="008505EE"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  <w:t xml:space="preserve">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ที่อยู่</w:t>
            </w:r>
          </w:p>
          <w:p w:rsidR="00CC5304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ของสถาปนิกและวิศวกรผู้ออก</w:t>
            </w:r>
          </w:p>
          <w:p w:rsidR="00CC5304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แบบตามกฎ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05EE" w:rsidRDefault="008505EE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05EE" w:rsidRDefault="008505EE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CC5304" w:rsidTr="00C1539D">
        <w:tc>
          <w:tcPr>
            <w:tcW w:w="534" w:type="dxa"/>
          </w:tcPr>
          <w:p w:rsidR="00EA6950" w:rsidRPr="00CC5304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CC530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CC5304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CC5304">
              <w:rPr>
                <w:rFonts w:asciiTheme="minorBidi" w:hAnsiTheme="minorBidi"/>
                <w:sz w:val="32"/>
                <w:szCs w:val="32"/>
              </w:rPr>
              <w:br/>
            </w: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ตู้รับฟังความคิดเห็นตั้งอยู่ณองค์การบริหารส่วนตำบลมะม่วงสองต้น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CC5304" w:rsidTr="00C1539D">
        <w:tc>
          <w:tcPr>
            <w:tcW w:w="534" w:type="dxa"/>
          </w:tcPr>
          <w:p w:rsidR="00EA6950" w:rsidRPr="00CC5304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CC530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CC5304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CC5304">
              <w:rPr>
                <w:rFonts w:asciiTheme="minorBidi" w:hAnsiTheme="minorBidi"/>
                <w:sz w:val="32"/>
                <w:szCs w:val="32"/>
              </w:rPr>
              <w:br/>
            </w: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CC5304" w:rsidTr="00C1539D">
        <w:tc>
          <w:tcPr>
            <w:tcW w:w="534" w:type="dxa"/>
          </w:tcPr>
          <w:p w:rsidR="00EA6950" w:rsidRPr="00CC5304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CC530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CC5304" w:rsidRDefault="00EA6950" w:rsidP="00EA6950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CC5304">
              <w:rPr>
                <w:rFonts w:asciiTheme="minorBidi" w:hAnsiTheme="minorBidi"/>
                <w:sz w:val="32"/>
                <w:szCs w:val="32"/>
              </w:rPr>
              <w:br/>
            </w: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CC5304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CC5304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1CC" w:rsidRDefault="00B221CC" w:rsidP="00C81DB8">
      <w:pPr>
        <w:spacing w:after="0" w:line="240" w:lineRule="auto"/>
      </w:pPr>
      <w:r>
        <w:separator/>
      </w:r>
    </w:p>
  </w:endnote>
  <w:endnote w:type="continuationSeparator" w:id="1">
    <w:p w:rsidR="00B221CC" w:rsidRDefault="00B221C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1CC" w:rsidRDefault="00B221CC" w:rsidP="00C81DB8">
      <w:pPr>
        <w:spacing w:after="0" w:line="240" w:lineRule="auto"/>
      </w:pPr>
      <w:r>
        <w:separator/>
      </w:r>
    </w:p>
  </w:footnote>
  <w:footnote w:type="continuationSeparator" w:id="1">
    <w:p w:rsidR="00B221CC" w:rsidRDefault="00B221C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8389F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505EE">
          <w:rPr>
            <w:noProof/>
          </w:rPr>
          <w:t>9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505E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2824"/>
    <w:rsid w:val="0050301E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43D7C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05EE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21CC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C5304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56A3D"/>
    <w:rsid w:val="00D8389F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9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5</cp:revision>
  <cp:lastPrinted>2015-08-21T04:38:00Z</cp:lastPrinted>
  <dcterms:created xsi:type="dcterms:W3CDTF">2015-08-21T04:38:00Z</dcterms:created>
  <dcterms:modified xsi:type="dcterms:W3CDTF">2015-08-26T02:47:00Z</dcterms:modified>
</cp:coreProperties>
</file>