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1395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D62E4" w:rsidTr="008C1396">
        <w:tc>
          <w:tcPr>
            <w:tcW w:w="675" w:type="dxa"/>
          </w:tcPr>
          <w:p w:rsidR="00394708" w:rsidRPr="00CD62E4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D62E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D62E4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</w:t>
            </w:r>
            <w:r w:rsidR="00CD62E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D62E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D62E4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CD62E4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D62E4" w:rsidRPr="00CD62E4" w:rsidRDefault="00075E4A" w:rsidP="00CD62E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426"/>
        <w:rPr>
          <w:rFonts w:asciiTheme="minorBidi" w:hAnsiTheme="minorBidi" w:hint="cs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</w:p>
    <w:p w:rsidR="00C77AEA" w:rsidRPr="000C2AAC" w:rsidRDefault="00C81DB8" w:rsidP="00CD62E4">
      <w:pPr>
        <w:pStyle w:val="a5"/>
        <w:tabs>
          <w:tab w:val="left" w:pos="360"/>
        </w:tabs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การแจ้งรื้อถอนอาคารตามมาตรา๓๙ทวิ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527536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5275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527536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527536" w:rsidTr="009B7715">
        <w:tc>
          <w:tcPr>
            <w:tcW w:w="675" w:type="dxa"/>
          </w:tcPr>
          <w:p w:rsidR="00094F82" w:rsidRPr="00527536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5275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CD62E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527536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5275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527536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527536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527536" w:rsidRDefault="00527536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27536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ใดจะรื้อถอนอาคารที่มีส่วนสูงเกิน </w:t>
      </w:r>
      <w:r w:rsidRPr="000C2AAC">
        <w:rPr>
          <w:rFonts w:asciiTheme="minorBidi" w:hAnsiTheme="minorBidi"/>
          <w:noProof/>
          <w:sz w:val="32"/>
          <w:szCs w:val="32"/>
        </w:rPr>
        <w:t>15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กว่า 2 เมตร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โดยไม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้องถิ่น</w:t>
      </w:r>
      <w:r w:rsidR="00527536">
        <w:rPr>
          <w:rFonts w:asciiTheme="minorBidi" w:hAnsiTheme="minorBidi" w:cs="Cordia New"/>
          <w:noProof/>
          <w:sz w:val="32"/>
          <w:szCs w:val="32"/>
          <w:cs/>
          <w:lang w:bidi="th-TH"/>
        </w:rPr>
        <w:t>ก็ไ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ด้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โดยการแจ้งต</w:t>
      </w:r>
      <w:r w:rsidR="00527536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</w:t>
      </w:r>
      <w:r w:rsidR="00527536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เจ้าพนักงานท้องถิ่นต้องออกใบรับแจ้งตามแบบที่เจ้าพนักงานท้องถิ่นกำหนด</w:t>
      </w:r>
      <w:r w:rsidR="00527536">
        <w:rPr>
          <w:rFonts w:asciiTheme="minorBidi" w:hAnsiTheme="minorBidi" w:cs="Cordia New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ในกรณีที่เจ้าพนักงานท้องถิ่นตรวจพบในภายหลัง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วันนับแต่วันที่ได้รับแจ้งคำสั่งดังกล่าวและภายใน </w:t>
      </w:r>
      <w:r w:rsidRPr="000C2AAC">
        <w:rPr>
          <w:rFonts w:asciiTheme="minorBidi" w:hAnsiTheme="minorBidi"/>
          <w:noProof/>
          <w:sz w:val="32"/>
          <w:szCs w:val="32"/>
        </w:rPr>
        <w:t>120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วันนับแต่วันที่ได้ออกใบรับแจ้งตามมาตรา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527536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5275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รื้อถอนอาคารตามที่ได้แจ้งไว้ถ้าเจ้าพนักงานท้องถิ่นได้ตรวจพบว่าการรื้อถอน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CD62E4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ยื่นแจ้งรื้อถอนอาคารจ่ายค่าธรรมเนียมและรับใบรับแจ้ง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แบบการแจ้งรื้อถอนอาคารตามที่เจ้าพนักงานท้องถิ่น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กำหนดและกรอกข้อความให้ครบถ้วน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กรณีอาคารมีลักษณะขนาดอยู่ในประเภทวิชาชีพควบคุม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527536" w:rsidRPr="000C2AAC" w:rsidRDefault="00527536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527536" w:rsidRPr="000C2AAC" w:rsidRDefault="00527536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527536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หนังสือรับรองของวิศวกรผู้ออกแบบพร้อมสำเนาใบ</w:t>
            </w:r>
          </w:p>
          <w:p w:rsidR="00AC4ACB" w:rsidRPr="000C2AAC" w:rsidRDefault="00AC4ACB" w:rsidP="0052753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</w:t>
            </w:r>
            <w:r w:rsidR="00527536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วิ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527536" w:rsidRDefault="00AC4ACB" w:rsidP="0052753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</w:t>
            </w:r>
          </w:p>
          <w:p w:rsidR="00527536" w:rsidRDefault="00AC4ACB" w:rsidP="00527536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527536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ู่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52753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4.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ศูนย์ดำรงธรรมกรมโยธาธิการและผังเมือง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 02-299-4311-12)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5.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6.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ตั้งอยู่ณศูนย์บริการข้อมูลข่าวสารของราชการถนนพระรามที่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6)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</w:tc>
      </w:tr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527536" w:rsidTr="00C1539D">
        <w:tc>
          <w:tcPr>
            <w:tcW w:w="534" w:type="dxa"/>
          </w:tcPr>
          <w:p w:rsidR="00EA6950" w:rsidRPr="00527536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527536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527536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527536">
              <w:rPr>
                <w:rFonts w:asciiTheme="minorBidi" w:hAnsiTheme="minorBidi"/>
                <w:sz w:val="32"/>
                <w:szCs w:val="32"/>
              </w:rPr>
              <w:br/>
            </w:r>
            <w:r w:rsidRPr="00527536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527536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527536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527536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52753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527536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527536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527536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527536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52753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57A" w:rsidRDefault="0084057A" w:rsidP="00C81DB8">
      <w:pPr>
        <w:spacing w:after="0" w:line="240" w:lineRule="auto"/>
      </w:pPr>
      <w:r>
        <w:separator/>
      </w:r>
    </w:p>
  </w:endnote>
  <w:endnote w:type="continuationSeparator" w:id="1">
    <w:p w:rsidR="0084057A" w:rsidRDefault="0084057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57A" w:rsidRDefault="0084057A" w:rsidP="00C81DB8">
      <w:pPr>
        <w:spacing w:after="0" w:line="240" w:lineRule="auto"/>
      </w:pPr>
      <w:r>
        <w:separator/>
      </w:r>
    </w:p>
  </w:footnote>
  <w:footnote w:type="continuationSeparator" w:id="1">
    <w:p w:rsidR="0084057A" w:rsidRDefault="0084057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1395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D62E4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D62E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0977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27536"/>
    <w:rsid w:val="00541A32"/>
    <w:rsid w:val="00575FAF"/>
    <w:rsid w:val="00593E8D"/>
    <w:rsid w:val="005C6B68"/>
    <w:rsid w:val="005D2A72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4057A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95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D62E4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1C48"/>
    <w:rsid w:val="00DE23E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8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2015-08-21T07:01:00Z</cp:lastPrinted>
  <dcterms:created xsi:type="dcterms:W3CDTF">2015-08-21T07:01:00Z</dcterms:created>
  <dcterms:modified xsi:type="dcterms:W3CDTF">2015-08-26T03:01:00Z</dcterms:modified>
</cp:coreProperties>
</file>