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การแจ้งก่อสร้างอาคารตามมาตรา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39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ทวิ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2B7691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การแจ้งก่อสร้างอาคารตามมาตรา 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39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2522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45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การแจ้งก่อสร้างอาคารตามมาตรา๓๙ทวิ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64206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64206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64206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64206" w:rsidTr="009B7715">
        <w:tc>
          <w:tcPr>
            <w:tcW w:w="675" w:type="dxa"/>
          </w:tcPr>
          <w:p w:rsidR="00094F82" w:rsidRPr="00064206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06420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64206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</w:t>
            </w:r>
            <w:r w:rsidR="0006420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หมู่ที่ </w:t>
            </w:r>
            <w:r w:rsidR="00094F82"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064206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64206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64206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64206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64206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064206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64206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064206" w:rsidRDefault="00064206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064206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 w:hint="cs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</w:t>
      </w:r>
      <w:r w:rsidR="00064206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/>
          <w:noProof/>
          <w:sz w:val="32"/>
          <w:szCs w:val="32"/>
          <w:lang w:bidi="th-TH"/>
        </w:rPr>
        <w:t>ใดจะ</w:t>
      </w:r>
      <w:r w:rsidR="00064206">
        <w:rPr>
          <w:rFonts w:asciiTheme="minorBidi" w:hAnsiTheme="minorBidi" w:hint="cs"/>
          <w:noProof/>
          <w:sz w:val="32"/>
          <w:szCs w:val="32"/>
          <w:cs/>
          <w:lang w:bidi="th-TH"/>
        </w:rPr>
        <w:t>ก่</w:t>
      </w:r>
      <w:r w:rsidRPr="000C2AAC">
        <w:rPr>
          <w:rFonts w:asciiTheme="minorBidi" w:hAnsiTheme="minorBidi" w:cs="Cordia New"/>
          <w:noProof/>
          <w:sz w:val="32"/>
          <w:szCs w:val="32"/>
          <w:cs/>
        </w:rPr>
        <w:t>อสร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้าง</w:t>
      </w:r>
      <w:r w:rsidR="00064206">
        <w:rPr>
          <w:rFonts w:asciiTheme="minorBidi" w:hAnsiTheme="minorBidi"/>
          <w:noProof/>
          <w:sz w:val="32"/>
          <w:szCs w:val="32"/>
          <w:lang w:bidi="th-TH"/>
        </w:rPr>
        <w:t>อาคารโดยไ</w:t>
      </w:r>
      <w:r w:rsidR="00064206">
        <w:rPr>
          <w:rFonts w:asciiTheme="minorBidi" w:hAnsiTheme="minorBidi" w:hint="cs"/>
          <w:noProof/>
          <w:sz w:val="32"/>
          <w:szCs w:val="32"/>
          <w:cs/>
          <w:lang w:bidi="th-TH"/>
        </w:rPr>
        <w:t>ม่</w:t>
      </w:r>
      <w:r w:rsidRPr="000C2AAC">
        <w:rPr>
          <w:rFonts w:asciiTheme="minorBidi" w:hAnsiTheme="minorBidi" w:cs="Cordia New"/>
          <w:noProof/>
          <w:sz w:val="32"/>
          <w:szCs w:val="32"/>
          <w:cs/>
        </w:rPr>
        <w:t>ยื่นคําขอรับใบอนุญาตจากเจ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้า</w:t>
      </w:r>
      <w:r w:rsidRPr="000C2AAC">
        <w:rPr>
          <w:rFonts w:asciiTheme="minorBidi" w:hAnsiTheme="minorBidi"/>
          <w:noProof/>
          <w:sz w:val="32"/>
          <w:szCs w:val="32"/>
          <w:lang w:bidi="th-TH"/>
        </w:rPr>
        <w:t>พนักงาน</w:t>
      </w:r>
      <w:r w:rsidR="00064206">
        <w:rPr>
          <w:rFonts w:asciiTheme="minorBidi" w:hAnsiTheme="minorBidi" w:hint="cs"/>
          <w:noProof/>
          <w:sz w:val="32"/>
          <w:szCs w:val="32"/>
          <w:cs/>
          <w:lang w:bidi="th-TH"/>
        </w:rPr>
        <w:t>ท้</w:t>
      </w:r>
      <w:r w:rsidRPr="000C2AAC">
        <w:rPr>
          <w:rFonts w:asciiTheme="minorBidi" w:hAnsiTheme="minorBidi" w:cs="Cordia New"/>
          <w:noProof/>
          <w:sz w:val="32"/>
          <w:szCs w:val="32"/>
          <w:cs/>
        </w:rPr>
        <w:t>องถิ่นก็ได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/>
          <w:noProof/>
          <w:sz w:val="32"/>
          <w:szCs w:val="32"/>
          <w:lang w:bidi="th-TH"/>
        </w:rPr>
        <w:t>โดยการแจ้ง</w:t>
      </w:r>
      <w:r w:rsidR="00064206">
        <w:rPr>
          <w:rFonts w:asciiTheme="minorBidi" w:hAnsiTheme="minorBidi" w:hint="cs"/>
          <w:noProof/>
          <w:sz w:val="32"/>
          <w:szCs w:val="32"/>
          <w:cs/>
          <w:lang w:bidi="th-TH"/>
        </w:rPr>
        <w:t>ต่</w:t>
      </w:r>
      <w:r w:rsidRPr="000C2AAC">
        <w:rPr>
          <w:rFonts w:asciiTheme="minorBidi" w:hAnsiTheme="minorBidi" w:cs="Cordia New"/>
          <w:noProof/>
          <w:sz w:val="32"/>
          <w:szCs w:val="32"/>
          <w:cs/>
        </w:rPr>
        <w:t>อเจ</w:t>
      </w:r>
      <w:r w:rsidR="00064206">
        <w:rPr>
          <w:rFonts w:asciiTheme="minorBidi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/>
          <w:noProof/>
          <w:sz w:val="32"/>
          <w:szCs w:val="32"/>
          <w:lang w:bidi="th-TH"/>
        </w:rPr>
        <w:t>าพนักงาน</w:t>
      </w:r>
      <w:r w:rsidR="00064206">
        <w:rPr>
          <w:rFonts w:asciiTheme="minorBidi" w:hAnsiTheme="minorBidi" w:hint="cs"/>
          <w:noProof/>
          <w:sz w:val="32"/>
          <w:szCs w:val="32"/>
          <w:cs/>
          <w:lang w:bidi="th-TH"/>
        </w:rPr>
        <w:t>ท้</w:t>
      </w:r>
      <w:r w:rsidRPr="000C2AAC">
        <w:rPr>
          <w:rFonts w:asciiTheme="minorBidi" w:hAnsiTheme="minorBidi" w:cs="Cordia New"/>
          <w:noProof/>
          <w:sz w:val="32"/>
          <w:szCs w:val="32"/>
          <w:cs/>
        </w:rPr>
        <w:t>องถิ่น</w:t>
      </w:r>
    </w:p>
    <w:p w:rsidR="00064206" w:rsidRDefault="00064206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 w:hint="cs"/>
          <w:noProof/>
          <w:sz w:val="32"/>
          <w:szCs w:val="32"/>
          <w:lang w:bidi="th-TH"/>
        </w:rPr>
      </w:pP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ตามมาตรา 39 ทวิ เมื่อผู้แจ้งได้ดำเนินการแจ้งแล้ว เจ้าพนักงานท้องถิ่นต้องออกใบรับแจ้งตามแบบที่เจ้าพนักงานท้องถิ่น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กำหนด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เพื่อเป็นหลักฐานการแจ้งให้แก่ผู้นั้นภายในวันที่ได้รับแจ้ง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ในกรณีที่เจ้าพนักงานท้องถิ่นตรวจพบในภายหลังว่า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ผู้แจ้งได้แจ้งข้อมูลหรือยื่นเอกสารไว้ไม่ถูกต้อง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หรือไม่ครบถ้วนตามที่ระบุไว้ในมาตรา </w:t>
      </w:r>
      <w:r w:rsidR="00575FAF" w:rsidRPr="000C2AAC">
        <w:rPr>
          <w:rFonts w:asciiTheme="minorBidi" w:hAnsiTheme="minorBidi"/>
          <w:noProof/>
          <w:sz w:val="32"/>
          <w:szCs w:val="32"/>
        </w:rPr>
        <w:t>39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ให้เจ้าพนักงานท้องถิ่นมีอำนาจสั่งให้ผู้แจ้งมาดำเนินการแก้ไขให้ถูกต้อง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หรือครบถ้วนภายใน </w:t>
      </w:r>
      <w:r w:rsidR="00575FAF" w:rsidRPr="000C2AAC">
        <w:rPr>
          <w:rFonts w:asciiTheme="minorBidi" w:hAnsiTheme="minorBidi"/>
          <w:noProof/>
          <w:sz w:val="32"/>
          <w:szCs w:val="32"/>
        </w:rPr>
        <w:t>7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นับแต่วันที่ได้รับแจ้งคำสั่งดังกล่าวและภายใน </w:t>
      </w:r>
      <w:r w:rsidR="00575FAF" w:rsidRPr="000C2AAC">
        <w:rPr>
          <w:rFonts w:asciiTheme="minorBidi" w:hAnsiTheme="minorBidi"/>
          <w:noProof/>
          <w:sz w:val="32"/>
          <w:szCs w:val="32"/>
        </w:rPr>
        <w:t>120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นับแต่วันที่ได้ออกใบรับแจ้งตามมาตรา </w:t>
      </w:r>
      <w:r w:rsidR="00575FAF" w:rsidRPr="000C2AAC">
        <w:rPr>
          <w:rFonts w:asciiTheme="minorBidi" w:hAnsiTheme="minorBidi"/>
          <w:noProof/>
          <w:sz w:val="32"/>
          <w:szCs w:val="32"/>
        </w:rPr>
        <w:t>39</w:t>
      </w:r>
      <w:r>
        <w:rPr>
          <w:rFonts w:asciiTheme="minorBidi" w:hAnsiTheme="minorBidi"/>
          <w:noProof/>
          <w:sz w:val="32"/>
          <w:szCs w:val="32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หรือนับแต่วันที่เริ่มการก่อสร้างอาคารตามที่ได้แจ้ง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ไว้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ถ้าเจ้าพนักงานท้องถิ่นได้ตรวจพบว่า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การก่อสร้างอาคารที่ได้แจ้งไว้แผนผังบริเวณแบบแปลน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รายการประกอบแบบแปลน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หรือรายการคำนวณของอาคารที่ได้ยื่นไว้ตามมาตรา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="00064206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ไม่ถูกต้อง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ตามบทบัญญัติแห่งพระราชบัญญัตินี้กฎกระทรวง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หรือข้อบัญญัติท้องถิ่นที่ออกตามพระราชบัญญัตินี้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="00064206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06420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ทราบโดยเร็ว</w:t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ยื่นแจ้งก่อสร้างอาคารจ่ายค่าธรรมเนียมและรับใบรับแจ้ง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064206" w:rsidRDefault="00313D38" w:rsidP="00452B6B">
            <w:pPr>
              <w:rPr>
                <w:rFonts w:asciiTheme="minorBidi" w:hAnsiTheme="minorBidi" w:cs="Cordia New" w:hint="cs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064206" w:rsidRDefault="00313D38" w:rsidP="00452B6B">
            <w:pPr>
              <w:rPr>
                <w:rFonts w:asciiTheme="minorBidi" w:hAnsiTheme="minorBidi" w:cs="Cordia New" w:hint="cs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</w:t>
            </w:r>
          </w:p>
          <w:p w:rsidR="00313D38" w:rsidRDefault="00313D38" w:rsidP="00452B6B">
            <w:pPr>
              <w:rPr>
                <w:rFonts w:asciiTheme="minorBidi" w:hAnsiTheme="minorBidi" w:cs="Cordia New" w:hint="cs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ธรรมราช</w:t>
            </w:r>
          </w:p>
          <w:p w:rsidR="00064206" w:rsidRDefault="00064206" w:rsidP="00452B6B">
            <w:pPr>
              <w:rPr>
                <w:rFonts w:asciiTheme="minorBidi" w:hAnsiTheme="minorBidi" w:cs="Cordia New" w:hint="cs"/>
                <w:noProof/>
                <w:sz w:val="32"/>
                <w:szCs w:val="32"/>
                <w:lang w:bidi="th-TH"/>
              </w:rPr>
            </w:pPr>
          </w:p>
          <w:p w:rsidR="00064206" w:rsidRPr="000C2AAC" w:rsidRDefault="00064206" w:rsidP="00452B6B">
            <w:pPr>
              <w:rPr>
                <w:rFonts w:asciiTheme="minorBidi" w:hAnsiTheme="minorBidi"/>
              </w:rPr>
            </w:pP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จัดสรรที่ดินฯ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45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064206" w:rsidRDefault="00064206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064206" w:rsidRDefault="00064206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064206" w:rsidRDefault="00064206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064206" w:rsidRPr="000C2AAC" w:rsidRDefault="00064206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064206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แบบการแจ้งก่อสร้างอาคารตามที่เจ้าพนัก</w:t>
            </w:r>
          </w:p>
          <w:p w:rsidR="00064206" w:rsidRDefault="00AC4ACB" w:rsidP="00064206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งานท้องถิ่นกำหนดและ</w:t>
            </w:r>
            <w:r w:rsidR="00064206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ก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รอกข้อความ</w:t>
            </w:r>
          </w:p>
          <w:p w:rsidR="00AC4ACB" w:rsidRPr="000C2AAC" w:rsidRDefault="00AC4ACB" w:rsidP="00064206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ให้ครบถ้วน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เอกสารในส่วนของผู้แจ้งก่อสร้างอาคาร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</w:t>
            </w:r>
            <w:r w:rsidR="00064206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</w:t>
            </w:r>
            <w:r w:rsidR="00064206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</w:t>
            </w:r>
          </w:p>
          <w:p w:rsidR="00064206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ของที่ดินลงนามรับรองสำเนาทุกหน้ากรณีผู้แจ้งไม่ใช่เจ้าของที่</w:t>
            </w:r>
          </w:p>
          <w:p w:rsidR="00064206" w:rsidRDefault="00AC4ACB" w:rsidP="00064206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ดินต้องมีหนังสือยินยอมของเจ้า</w:t>
            </w:r>
          </w:p>
          <w:p w:rsidR="00064206" w:rsidRDefault="00AC4ACB" w:rsidP="00064206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ของที่ดินให้ก่อ</w:t>
            </w:r>
          </w:p>
          <w:p w:rsidR="00AC4ACB" w:rsidRPr="000C2AAC" w:rsidRDefault="00AC4ACB" w:rsidP="00064206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สร้างอาคารใน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ที่ดิน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เอกสารในส่วนของผู้แจ้งก่อสร้างอาคาร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ส่วนขยาย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พร้อมเงื่อนไขและแผนผังที่ดินแนบท้าย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กรณีอาคารอยู่ในนิคมอุตสาหกรรม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เอกสารในส่วนของผู้แจ้งก่อสร้างอาคาร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เอกสารในส่วนของผู้แจ้งก่อสร้างอาคาร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กรณีเจ้าของที่ดินเป็นนิติบุคคล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เอกสารในส่วนของผู้แจ้งก่อสร้างอาคาร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หนังสือยินยอมให้ชิดเขตที่ดินต่างเจ้าของ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กรณีก่อสร้างอาคารชิดเขตที่ดิน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เอกสารในส่วนของผู้แจ้งก่อสร้างอาคาร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หนังสือรับรองของสถาปนิกผู้ออกแบบพร้อมสำเนาใบ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อนุญาตเป็นผู้ประกอบวิชาชีพสถาปัตยกรรมควบคุม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ระดับวุฒิสถาปนิก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แบบพร้อมสำเนา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ใบอนุญาตเป็นผู้ประกอบวิชาชีพวิศวกรรมควบคุม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หนังสือยินยอมเป็นผู้ควบคุมงานของวิศวกรผู้ควบคุมการก่อสร้างพร้อมสำเนาใบ</w:t>
            </w:r>
          </w:p>
          <w:p w:rsidR="00AC4ACB" w:rsidRPr="000C2AAC" w:rsidRDefault="00AC4ACB" w:rsidP="00064206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อนุญาตเป็นผู้ประกอบวิชาชีพวิศวกรรมควบคุม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กรณีอาคารที่ต้องมีวิศวกรควบคุมงาน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064206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หนังสือยินยอมเป็นผู้ควบคุมงานของสถาปนิกผู้ควบคุมการก่อสร้างพร้อมสำเนา</w:t>
            </w:r>
            <w:r w:rsidR="00064206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ใ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</w:t>
            </w:r>
          </w:p>
          <w:p w:rsidR="00AC4ACB" w:rsidRPr="000C2AAC" w:rsidRDefault="00AC4ACB" w:rsidP="00064206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อนุญาตเป็นผู้ประกอบวิชาชีพสถาปัตยกรรมควบคุม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กรณีอาคารที่ต้องมีสถาปนิกควบคุม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</w:t>
            </w:r>
          </w:p>
          <w:p w:rsidR="00064206" w:rsidRDefault="00AC4ACB" w:rsidP="00064206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แบบตามกฎ</w:t>
            </w:r>
          </w:p>
          <w:p w:rsidR="00AC4ACB" w:rsidRPr="000C2AAC" w:rsidRDefault="00AC4ACB" w:rsidP="00064206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10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.2528)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รายการคำนวณโครงสร้างแผ่นปกระบุชื่อเจ้า</w:t>
            </w:r>
          </w:p>
          <w:p w:rsidR="00064206" w:rsidRDefault="00AC4ACB" w:rsidP="00064206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ของอาคารชื่ออาคารสถานที่ก่อสร้างชื่อคุณวุฒิที่อยู่ของวิศวกรผู้คำนวณพร้อมลงนามทุกแผ่น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กรณีอาคารสาธารณะอาคารพิเศษอาคารที่ก่อสร้างด้วยวัสดุถาวรและทนไฟเป็น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ส่วนใหญ่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กรณีอาคารบางประเภทที่ตั้งอยู่ในบริเวณที่ต้องมีการคำนวณให้อาคารสามารถรับ</w:t>
            </w:r>
            <w:r w:rsidR="00064206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แ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รงสั่น</w:t>
            </w:r>
          </w:p>
          <w:p w:rsidR="00064206" w:rsidRDefault="00AC4ACB" w:rsidP="00064206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2550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ต้องแสดงราย</w:t>
            </w:r>
          </w:p>
          <w:p w:rsidR="00AC4ACB" w:rsidRPr="000C2AAC" w:rsidRDefault="00AC4ACB" w:rsidP="00064206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ละเอียดการคำนวณการออกแบบโครงสร้าง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กรณีใช้หน่วยแรงเกินกว่าค่าที่กำหนดในกฎ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 xml:space="preserve">6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2527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เช่นใช้ค่า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fc &gt; 65 ksc.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หรือค่า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fc’&gt; 173.3 ksc.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กรณีอาคารที่เข้าข่ายตามกฎ</w:t>
            </w:r>
          </w:p>
          <w:p w:rsidR="00064206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48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2540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กระทรวงหรือมีเอกสารรับรองอัตราการทนไฟจากสถาบันที่เชื่อถือได้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ประกอบการขออนุญาต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แบบแปลนและรายการคำนวณงานระบบของอาคารตามกฎ</w:t>
            </w:r>
          </w:p>
          <w:p w:rsidR="00AC4ACB" w:rsidRPr="000C2AAC" w:rsidRDefault="00AC4ACB" w:rsidP="00064206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33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.2535)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แบบระบบปรับอากาศ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แบบระบบไฟฟ้า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หนังสือรับรองของผู้ประกอบวิชาชีพวิศวกรรมควบคุมและ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วิศวกรผู้ออก</w:t>
            </w:r>
          </w:p>
          <w:p w:rsidR="00064206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แบบระบบป้อง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กันเพลิงไหม้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แบบระบบบำบัดน้ำเสียและการระบายน้ำทิ้ง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แบบระบบประปา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64206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แบบระบบลิฟต์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64206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64206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64206" w:rsidTr="00C1539D">
        <w:tc>
          <w:tcPr>
            <w:tcW w:w="534" w:type="dxa"/>
          </w:tcPr>
          <w:p w:rsidR="00EA6950" w:rsidRPr="00064206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06420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64206" w:rsidRDefault="00EA6950" w:rsidP="00064206">
            <w:pPr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064206" w:rsidRPr="0006420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ร้องเรียนด้วยตนเองหรือทางไปรษณีย์ได้ที่องค์การบริหารส่วนตำบลมะม่วงสองต้นหมู่ที่ 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064206">
              <w:rPr>
                <w:rFonts w:asciiTheme="minorBidi" w:hAnsiTheme="minorBidi"/>
                <w:sz w:val="32"/>
                <w:szCs w:val="32"/>
              </w:rPr>
              <w:br/>
            </w:r>
            <w:r w:rsidRPr="0006420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(http://www.mamungsongton.go.th)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14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3.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ตู้รับความคิดเห็น</w:t>
            </w:r>
            <w:r w:rsidR="00064206" w:rsidRPr="0006420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ตั้งอยู่</w:t>
            </w:r>
            <w:r w:rsidR="00064206" w:rsidRPr="0006420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ณ</w:t>
            </w:r>
            <w:r w:rsidR="00064206" w:rsidRPr="0006420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</w:t>
            </w:r>
          </w:p>
          <w:p w:rsidR="00064206" w:rsidRPr="00064206" w:rsidRDefault="00064206" w:rsidP="0006420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EA6950" w:rsidRPr="00064206" w:rsidTr="00C1539D">
        <w:tc>
          <w:tcPr>
            <w:tcW w:w="534" w:type="dxa"/>
          </w:tcPr>
          <w:p w:rsidR="00EA6950" w:rsidRPr="00064206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06420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64206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064206" w:rsidRPr="0006420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ร้องเรียนต่อผู้ว่าราชการจังหวัด</w:t>
            </w:r>
            <w:r w:rsidRPr="00064206">
              <w:rPr>
                <w:rFonts w:asciiTheme="minorBidi" w:hAnsiTheme="minorBidi"/>
                <w:sz w:val="32"/>
                <w:szCs w:val="32"/>
              </w:rPr>
              <w:br/>
            </w:r>
            <w:r w:rsidRPr="0006420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="00064206" w:rsidRPr="00064206">
              <w:rPr>
                <w:rFonts w:asciiTheme="minorBidi" w:hAnsiTheme="minorBidi"/>
                <w:noProof/>
                <w:sz w:val="32"/>
                <w:szCs w:val="32"/>
                <w:lang w:bidi="th-TH"/>
              </w:rPr>
              <w:t xml:space="preserve"> 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ผ่านศูนย์ดำรงธรรมประจำจังหวัดนครศรีธรรมราช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064206" w:rsidTr="00C1539D">
        <w:tc>
          <w:tcPr>
            <w:tcW w:w="534" w:type="dxa"/>
          </w:tcPr>
          <w:p w:rsidR="00EA6950" w:rsidRPr="00064206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06420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64206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64206">
              <w:rPr>
                <w:rFonts w:asciiTheme="minorBidi" w:hAnsiTheme="minorBidi"/>
                <w:sz w:val="32"/>
                <w:szCs w:val="32"/>
              </w:rPr>
              <w:br/>
            </w:r>
            <w:r w:rsidRPr="0006420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6420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64206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064206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064206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064206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64206" w:rsidRPr="000C2AAC" w:rsidRDefault="00064206" w:rsidP="0064558D">
      <w:pPr>
        <w:spacing w:after="0" w:line="240" w:lineRule="auto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cs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lastRenderedPageBreak/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21/08/2558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2A6B" w:rsidRDefault="00D82A6B" w:rsidP="00C81DB8">
      <w:pPr>
        <w:spacing w:after="0" w:line="240" w:lineRule="auto"/>
      </w:pPr>
      <w:r>
        <w:separator/>
      </w:r>
    </w:p>
  </w:endnote>
  <w:endnote w:type="continuationSeparator" w:id="1">
    <w:p w:rsidR="00D82A6B" w:rsidRDefault="00D82A6B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2A6B" w:rsidRDefault="00D82A6B" w:rsidP="00C81DB8">
      <w:pPr>
        <w:spacing w:after="0" w:line="240" w:lineRule="auto"/>
      </w:pPr>
      <w:r>
        <w:separator/>
      </w:r>
    </w:p>
  </w:footnote>
  <w:footnote w:type="continuationSeparator" w:id="1">
    <w:p w:rsidR="00D82A6B" w:rsidRDefault="00D82A6B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2B7691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716941">
          <w:rPr>
            <w:noProof/>
          </w:rPr>
          <w:t>14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716941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4206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B7691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16941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82A6B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14</Pages>
  <Words>1437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2</cp:revision>
  <cp:lastPrinted>2015-03-02T15:12:00Z</cp:lastPrinted>
  <dcterms:created xsi:type="dcterms:W3CDTF">2015-08-21T07:29:00Z</dcterms:created>
  <dcterms:modified xsi:type="dcterms:W3CDTF">2015-08-21T07:29:00Z</dcterms:modified>
</cp:coreProperties>
</file>