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การขออนุญาตเปลี่ยนการใช้อาคารตามมาตรา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33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6C1C1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4F72C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6C1C1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การขออนุญาตเปลี่ยนการใช้อาคารตามมาตรา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33</w:t>
      </w:r>
    </w:p>
    <w:p w:rsidR="00132E1B" w:rsidRPr="000C2AAC" w:rsidRDefault="00600A25" w:rsidP="008D4737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C1C17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6C1C17" w:rsidRPr="006C1C17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กองช่าง</w:t>
      </w:r>
      <w:r w:rsidR="006C1C17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6C1C1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D4737" w:rsidTr="008C1396">
        <w:tc>
          <w:tcPr>
            <w:tcW w:w="675" w:type="dxa"/>
          </w:tcPr>
          <w:p w:rsidR="00394708" w:rsidRPr="008D4737" w:rsidRDefault="008D4737" w:rsidP="008D4737">
            <w:pPr>
              <w:ind w:right="-108"/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 </w:t>
            </w:r>
            <w:r w:rsidR="00394708" w:rsidRPr="008D473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394708" w:rsidRPr="008D473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D4737" w:rsidRDefault="00394708" w:rsidP="008D4737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</w:t>
            </w:r>
            <w:r w:rsidR="008D473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D473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D4737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8D4737" w:rsidP="008D4737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asciiTheme="minorBidi" w:hAnsiTheme="minorBidi"/>
          <w:b/>
          <w:bCs/>
          <w:sz w:val="32"/>
          <w:szCs w:val="32"/>
          <w:lang w:bidi="th-TH"/>
        </w:rPr>
      </w:pPr>
      <w:r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 </w:t>
      </w:r>
      <w:r w:rsidR="00075E4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: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2522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8D4737">
      <w:pPr>
        <w:spacing w:after="0" w:line="240" w:lineRule="auto"/>
        <w:ind w:left="360" w:hanging="76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25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การขออนุญาตเปลี่ยนการใช้อาคารตามมาตรา๓๓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D4737" w:rsidTr="009B7715">
        <w:tc>
          <w:tcPr>
            <w:tcW w:w="675" w:type="dxa"/>
          </w:tcPr>
          <w:p w:rsidR="00094F82" w:rsidRPr="008D4737" w:rsidRDefault="008D4737" w:rsidP="008D473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D473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D473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D473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6C1C1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กองช่าง 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D473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D473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D473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8D473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575FAF" w:rsidRPr="008D473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0363C1" w:rsidRDefault="000363C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D4737" w:rsidRDefault="008D4737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D4737" w:rsidRDefault="008D4737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ห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ยื่นขออนุญาตเปลี่ยนการใช้อาคารพร้อมเอกสาร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และแจ้งให้ผู้ขอมารับใบอนุญาตเปลี่ยนการใช้อาคาร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.5)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25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363C1" w:rsidRDefault="000363C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363C1" w:rsidRPr="000C2AAC" w:rsidRDefault="000363C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3)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สำเนาหรือภาพถ่ายเอกสารแสดงการเป็นเจ้าของอาคารหรือผู้ครอบครองอาคาร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363C1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เฉพาะกรณีที่อาคารที่ขออนุญาตเปลี่ยนการใช้ได้รับใบรับรองหรือได้รับใบ</w:t>
            </w:r>
          </w:p>
          <w:p w:rsidR="008D4737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อนุญาตเปลี่ยน</w:t>
            </w:r>
          </w:p>
          <w:p w:rsidR="008D4737" w:rsidRDefault="008D4737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การใช้อาคารมาแล้ว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D4737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การเปลี่ยนแปลงการใช้อาคารทำให้มีการเปลี่ยนแปลงน้ำหนักบรรทุกบนพื้นอาคารมากขึ้นกว่าที่ได้รับอนุญาตไว้เดิ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D4737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หนังสือรับรองของวิศวกรผู้ออกแบบและคำนวณพร้อมสำเนาหรือภาพ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ถ่ายใบอนุญาตเป็นผู้ประกอบวิชาชีพวิศวกรรม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D4737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363C1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6C1C17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C1C1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ร้องเรียนด้วยตนเองหรือทางไปรษณีย์ได้ที่องค์ก</w:t>
            </w:r>
            <w:r w:rsidR="006C1C1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ารบริหารส่วนตำบลมะม่วงสองต้น</w:t>
            </w:r>
            <w:r w:rsidR="006C1C1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หมู่ที่</w:t>
            </w:r>
            <w:r w:rsidR="006C1C17">
              <w:rPr>
                <w:rFonts w:asciiTheme="minorBidi" w:hAnsiTheme="minorBidi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C1C1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6C1C1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6C1C1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6C1C1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0363C1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0363C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363C1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363C1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951" w:rsidRDefault="00C42951" w:rsidP="00C81DB8">
      <w:pPr>
        <w:spacing w:after="0" w:line="240" w:lineRule="auto"/>
      </w:pPr>
      <w:r>
        <w:separator/>
      </w:r>
    </w:p>
  </w:endnote>
  <w:endnote w:type="continuationSeparator" w:id="1">
    <w:p w:rsidR="00C42951" w:rsidRDefault="00C4295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951" w:rsidRDefault="00C42951" w:rsidP="00C81DB8">
      <w:pPr>
        <w:spacing w:after="0" w:line="240" w:lineRule="auto"/>
      </w:pPr>
      <w:r>
        <w:separator/>
      </w:r>
    </w:p>
  </w:footnote>
  <w:footnote w:type="continuationSeparator" w:id="1">
    <w:p w:rsidR="00C42951" w:rsidRDefault="00C4295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F72C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C1C17">
          <w:rPr>
            <w:noProof/>
          </w:rPr>
          <w:t>6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C1C1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63C1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4F72CA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528FB"/>
    <w:rsid w:val="00686AAA"/>
    <w:rsid w:val="006974B7"/>
    <w:rsid w:val="006B37B7"/>
    <w:rsid w:val="006C07C4"/>
    <w:rsid w:val="006C1C17"/>
    <w:rsid w:val="006C6C22"/>
    <w:rsid w:val="00707AED"/>
    <w:rsid w:val="00712638"/>
    <w:rsid w:val="00734FD4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4737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3238D"/>
    <w:rsid w:val="00A47E94"/>
    <w:rsid w:val="00A74293"/>
    <w:rsid w:val="00AA7734"/>
    <w:rsid w:val="00AC4ACB"/>
    <w:rsid w:val="00AE6A9D"/>
    <w:rsid w:val="00AF4A06"/>
    <w:rsid w:val="00B23DA2"/>
    <w:rsid w:val="00B47CF0"/>
    <w:rsid w:val="00B509FC"/>
    <w:rsid w:val="00B95782"/>
    <w:rsid w:val="00BC5DA7"/>
    <w:rsid w:val="00BF6CA4"/>
    <w:rsid w:val="00C1539D"/>
    <w:rsid w:val="00C21238"/>
    <w:rsid w:val="00C26ED0"/>
    <w:rsid w:val="00C3045F"/>
    <w:rsid w:val="00C42951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2015-08-21T04:36:00Z</cp:lastPrinted>
  <dcterms:created xsi:type="dcterms:W3CDTF">2021-04-09T08:01:00Z</dcterms:created>
  <dcterms:modified xsi:type="dcterms:W3CDTF">2021-04-09T08:01:00Z</dcterms:modified>
</cp:coreProperties>
</file>