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การแจ้งก่อสร้างอาคารตามมาตรา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ทวิ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17C3C">
        <w:rPr>
          <w:rFonts w:asciiTheme="minorBidi" w:hAnsiTheme="minorBidi"/>
          <w:sz w:val="32"/>
          <w:szCs w:val="32"/>
          <w:lang w:bidi="th-TH"/>
        </w:rPr>
        <w:t xml:space="preserve">  </w:t>
      </w:r>
      <w:r w:rsidR="00C17C3C">
        <w:rPr>
          <w:rFonts w:asciiTheme="minorBidi" w:hAnsiTheme="minorBidi" w:hint="cs"/>
          <w:sz w:val="32"/>
          <w:szCs w:val="32"/>
          <w:cs/>
          <w:lang w:bidi="th-TH"/>
        </w:rPr>
        <w:t xml:space="preserve">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F00D45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17C3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การแจ้งก่อสร้างอาคารตามมาตรา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17C3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17C3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17C3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การแจ้งก่อสร้างอาคารตามมาตรา๓๙ทวิ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64206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6420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6420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64206" w:rsidTr="009B7715">
        <w:tc>
          <w:tcPr>
            <w:tcW w:w="675" w:type="dxa"/>
          </w:tcPr>
          <w:p w:rsidR="00094F82" w:rsidRPr="00064206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06420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6420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C17C3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กองช่าง  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6420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64206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64206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064206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064206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ใดจะ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ก่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อสร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้าง</w:t>
      </w:r>
      <w:r w:rsidR="00064206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อาคารโดยไ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ม่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ยื่นคําขอรับใบอนุญาตจากเจ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องถิ่นก็ได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โดยการแจ้ง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ต่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อเจ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</w:t>
      </w:r>
    </w:p>
    <w:p w:rsidR="00064206" w:rsidRDefault="00064206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ตามมาตรา 39 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เพื่อเป็นหลักฐานการแจ้งให้แก่ผู้นั้นภายในวันที่ได้รับแจ้ง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ในกรณีที่เจ้าพนักงานท้องถิ่นตรวจพบในภายหลังว่า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ผู้แจ้งได้แจ้งข้อมูลหรือยื่นเอกสารไว้ไม่ถูกต้อง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หรือไม่ครบถ้วนตามที่ระบุไว้ในมาตรา </w:t>
      </w:r>
      <w:r w:rsidR="00575FAF" w:rsidRPr="000C2AAC">
        <w:rPr>
          <w:rFonts w:asciiTheme="minorBidi" w:hAnsiTheme="minorBidi"/>
          <w:noProof/>
          <w:sz w:val="32"/>
          <w:szCs w:val="32"/>
        </w:rPr>
        <w:t>39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ให้เจ้าพนักงานท้องถิ่นมีอำนาจสั่งให้ผู้แจ้งมาดำเนินการแก้ไขให้ถูกต้อง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หรือครบถ้วนภายใน </w:t>
      </w:r>
      <w:r w:rsidR="00575FAF" w:rsidRPr="000C2AAC">
        <w:rPr>
          <w:rFonts w:asciiTheme="minorBidi" w:hAnsiTheme="minorBidi"/>
          <w:noProof/>
          <w:sz w:val="32"/>
          <w:szCs w:val="32"/>
        </w:rPr>
        <w:t>7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นับแต่วันที่ได้รับแจ้งคำสั่งดังกล่าวและภายใน </w:t>
      </w:r>
      <w:r w:rsidR="00575FAF" w:rsidRPr="000C2AAC">
        <w:rPr>
          <w:rFonts w:asciiTheme="minorBidi" w:hAnsiTheme="minorBidi"/>
          <w:noProof/>
          <w:sz w:val="32"/>
          <w:szCs w:val="32"/>
        </w:rPr>
        <w:t>120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นับแต่วันที่ได้ออกใบรับแจ้งตามมาตรา </w:t>
      </w:r>
      <w:r w:rsidR="00575FAF" w:rsidRPr="000C2AAC">
        <w:rPr>
          <w:rFonts w:asciiTheme="minorBidi" w:hAnsiTheme="minorBidi"/>
          <w:noProof/>
          <w:sz w:val="32"/>
          <w:szCs w:val="32"/>
        </w:rPr>
        <w:t>39</w:t>
      </w:r>
      <w:r>
        <w:rPr>
          <w:rFonts w:asciiTheme="minorBidi" w:hAnsiTheme="minorBidi"/>
          <w:noProof/>
          <w:sz w:val="32"/>
          <w:szCs w:val="32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หรือนับแต่วันที่เริ่มการก่อสร้างอาคารตามที่ได้แจ้ง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ไว้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ถ้าเจ้าพนักงานท้องถิ่นได้ตรวจพบว่า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การก่อสร้างอาคารที่ได้แจ้งไว้แผนผังบริเวณแบบแปลน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รายการประกอบแบบแปลน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หรือรายการคำนวณของอาคารที่ได้ยื่นไว้ตามมาตรา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064206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ไม่ถูกต้อง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ตามบทบัญญัติแห่งพระราชบัญญัตินี้กฎกระทรวง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หรือข้อบัญญัติท้องถิ่นที่ออกตามพระราชบัญญัตินี้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064206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ทราบโดยเร็ว</w:t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ยื่นแจ้งก่อสร้างอาคารจ่ายค่าธรรมเนียมและรับใบรับแจ้ง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064206" w:rsidRDefault="00313D38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064206" w:rsidRDefault="00313D38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</w:t>
            </w:r>
          </w:p>
          <w:p w:rsidR="00313D38" w:rsidRDefault="00313D38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ธรรมราช</w:t>
            </w:r>
          </w:p>
          <w:p w:rsidR="00064206" w:rsidRDefault="00064206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</w:p>
          <w:p w:rsidR="00064206" w:rsidRPr="000C2AAC" w:rsidRDefault="00064206" w:rsidP="00452B6B">
            <w:pPr>
              <w:rPr>
                <w:rFonts w:asciiTheme="minorBidi" w:hAnsiTheme="minorBidi"/>
              </w:rPr>
            </w:pP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064206" w:rsidRDefault="00064206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064206" w:rsidRDefault="00064206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064206" w:rsidRDefault="00064206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064206" w:rsidRPr="000C2AAC" w:rsidRDefault="00064206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06420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แบบการแจ้งก่อสร้างอาคารตามที่เจ้าพนัก</w:t>
            </w:r>
          </w:p>
          <w:p w:rsidR="00064206" w:rsidRDefault="00AC4ACB" w:rsidP="0006420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งานท้องถิ่นกำหนดและ</w:t>
            </w:r>
            <w:r w:rsidR="0006420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รอกข้อความ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ให้ครบถ้วน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</w:t>
            </w:r>
            <w:r w:rsidR="0006420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</w:t>
            </w:r>
            <w:r w:rsidR="0006420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</w:t>
            </w:r>
          </w:p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ของที่ดินลงนามรับรองสำเนาทุกหน้ากรณีผู้แจ้งไม่ใช่เจ้าของที่</w:t>
            </w:r>
          </w:p>
          <w:p w:rsidR="00064206" w:rsidRDefault="00AC4ACB" w:rsidP="0006420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ดินต้องมีหนังสือยินยอมของเจ้า</w:t>
            </w:r>
          </w:p>
          <w:p w:rsidR="00064206" w:rsidRDefault="00AC4ACB" w:rsidP="0006420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ของที่ดินให้ก่อ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สร้างอาคารใน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หนังสือยินยอมให้ชิดเขตที่ดินต่างเจ้าของ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กรณีก่อสร้างอาคารชิดเขตที่ดิน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หนังสือรับรองของสถาปนิกผู้ออกแบบพร้อมสำเนาใบ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ระดับวุฒิสถาปนิก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แบบพร้อมสำเนา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หนังสือยินยอมเป็นผู้ควบคุมงานของวิศวกรผู้ควบคุมการก่อสร้างพร้อมสำเนาใบ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06420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หนังสือยินยอมเป็นผู้ควบคุมงานของสถาปนิกผู้ควบคุมการก่อสร้างพร้อมสำเนา</w:t>
            </w:r>
            <w:r w:rsidR="0006420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ใ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</w:t>
            </w:r>
          </w:p>
          <w:p w:rsidR="00064206" w:rsidRDefault="00AC4ACB" w:rsidP="0006420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แบบตามกฎ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รายการคำนวณโครงสร้างแผ่นปกระบุชื่อเจ้า</w:t>
            </w:r>
          </w:p>
          <w:p w:rsidR="00064206" w:rsidRDefault="00AC4ACB" w:rsidP="0006420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ของอาคารชื่ออาคารสถานที่ก่อสร้างชื่อคุณวุฒิที่อยู่ของวิศวกรผู้คำนวณพร้อมลงนามทุกแผ่น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กรณีอาคารสาธารณะอาคารพิเศษอาคารที่ก่อสร้างด้วยวัสดุถาวรและทนไฟเป็น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ส่วนใหญ่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กรณีอาคารบางประเภทที่ตั้งอยู่ในบริเวณที่ต้องมีการคำนวณให้อาคารสามารถรับ</w:t>
            </w:r>
            <w:r w:rsidR="0006420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รงสั่น</w:t>
            </w:r>
          </w:p>
          <w:p w:rsidR="00064206" w:rsidRDefault="00AC4ACB" w:rsidP="0006420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2550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ต้องแสดงราย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ละเอียดการคำนวณการออกแบบโครงสร้าง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กรณีใช้หน่วยแรงเกินกว่าค่าที่กำหนดในกฎ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 xml:space="preserve">6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2527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 &gt; 65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หรือค่า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fc’&gt; 173.3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กรณีอาคารที่เข้าข่ายตามกฎ</w:t>
            </w:r>
          </w:p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48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กระทรวงหรือมีเอกสารรับรองอัตราการทนไฟจากสถาบันที่เชื่อถือได้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ประกอบการขออนุญาต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แบบแปลนและรายการคำนวณงานระบบของอาคารตามกฎ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33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.2535)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แบบระบบปรับอากาศ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แบบระบบไฟฟ้า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หนังสือรับรองของผู้ประกอบวิชาชีพวิศวกรรมควบคุมและ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วิศวกรผู้ออก</w:t>
            </w:r>
          </w:p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แบบระบบป้อง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กันเพลิงไหม้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แบบระบบบำบัดน้ำเสียและการระบายน้ำทิ้ง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แบบระบบประปา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แบบระบบลิฟต์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64206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6420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64206" w:rsidTr="00C1539D">
        <w:tc>
          <w:tcPr>
            <w:tcW w:w="534" w:type="dxa"/>
          </w:tcPr>
          <w:p w:rsidR="00EA6950" w:rsidRPr="0006420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06420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64206" w:rsidRDefault="00EA6950" w:rsidP="0006420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C17C3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64206" w:rsidRP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064206">
              <w:rPr>
                <w:rFonts w:asciiTheme="minorBidi" w:hAnsiTheme="minorBidi"/>
                <w:sz w:val="32"/>
                <w:szCs w:val="32"/>
              </w:rPr>
              <w:br/>
            </w: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ตู้รับความคิดเห็น</w:t>
            </w:r>
            <w:r w:rsidR="00064206" w:rsidRP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="00064206" w:rsidRP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ณ</w:t>
            </w:r>
            <w:r w:rsidR="00064206" w:rsidRP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</w:p>
          <w:p w:rsidR="00064206" w:rsidRPr="00064206" w:rsidRDefault="00064206" w:rsidP="0006420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EA6950" w:rsidRPr="00064206" w:rsidTr="00C1539D">
        <w:tc>
          <w:tcPr>
            <w:tcW w:w="534" w:type="dxa"/>
          </w:tcPr>
          <w:p w:rsidR="00EA6950" w:rsidRPr="0006420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06420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64206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064206" w:rsidRP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064206">
              <w:rPr>
                <w:rFonts w:asciiTheme="minorBidi" w:hAnsiTheme="minorBidi"/>
                <w:sz w:val="32"/>
                <w:szCs w:val="32"/>
              </w:rPr>
              <w:br/>
            </w: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064206" w:rsidRPr="00064206">
              <w:rPr>
                <w:rFonts w:asciiTheme="minorBidi" w:hAnsiTheme="minorBidi"/>
                <w:noProof/>
                <w:sz w:val="32"/>
                <w:szCs w:val="32"/>
                <w:lang w:bidi="th-TH"/>
              </w:rPr>
              <w:t xml:space="preserve">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064206" w:rsidTr="00C1539D">
        <w:tc>
          <w:tcPr>
            <w:tcW w:w="534" w:type="dxa"/>
          </w:tcPr>
          <w:p w:rsidR="00EA6950" w:rsidRPr="0006420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06420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64206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C17C3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64206">
              <w:rPr>
                <w:rFonts w:asciiTheme="minorBidi" w:hAnsiTheme="minorBidi"/>
                <w:sz w:val="32"/>
                <w:szCs w:val="32"/>
              </w:rPr>
              <w:br/>
            </w: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64206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64206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64206" w:rsidRPr="000C2AAC" w:rsidRDefault="00064206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6CC" w:rsidRDefault="009516CC" w:rsidP="00C81DB8">
      <w:pPr>
        <w:spacing w:after="0" w:line="240" w:lineRule="auto"/>
      </w:pPr>
      <w:r>
        <w:separator/>
      </w:r>
    </w:p>
  </w:endnote>
  <w:endnote w:type="continuationSeparator" w:id="1">
    <w:p w:rsidR="009516CC" w:rsidRDefault="009516C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6CC" w:rsidRDefault="009516CC" w:rsidP="00C81DB8">
      <w:pPr>
        <w:spacing w:after="0" w:line="240" w:lineRule="auto"/>
      </w:pPr>
      <w:r>
        <w:separator/>
      </w:r>
    </w:p>
  </w:footnote>
  <w:footnote w:type="continuationSeparator" w:id="1">
    <w:p w:rsidR="009516CC" w:rsidRDefault="009516C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F00D45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17C3C">
          <w:rPr>
            <w:noProof/>
          </w:rPr>
          <w:t>14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17C3C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4206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B7691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16941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516CC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17C3C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82A6B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0D45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14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2015-03-02T15:12:00Z</cp:lastPrinted>
  <dcterms:created xsi:type="dcterms:W3CDTF">2021-04-09T08:07:00Z</dcterms:created>
  <dcterms:modified xsi:type="dcterms:W3CDTF">2021-04-09T08:07:00Z</dcterms:modified>
</cp:coreProperties>
</file>