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2E108F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การขอใบอนุญาตประกอบกิจการรับทำการเก็บและขนมูลฝอยทั่วไป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2E108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F96FAB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2E108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การขอใบอนุญาตประกอบกิจการรับทำการเก็บและขนมูลฝอยทั่วไป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E108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C94948" w:rsidTr="008C1396">
        <w:tc>
          <w:tcPr>
            <w:tcW w:w="675" w:type="dxa"/>
          </w:tcPr>
          <w:p w:rsidR="00394708" w:rsidRPr="00C9494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C9494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C9494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.  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ควบคุมอาคาร</w:t>
            </w:r>
            <w:r w:rsidR="00C9494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C9494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C94948" w:rsidTr="008C1396">
        <w:tc>
          <w:tcPr>
            <w:tcW w:w="675" w:type="dxa"/>
          </w:tcPr>
          <w:p w:rsidR="00394708" w:rsidRPr="00C9494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C9494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C9494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. 2550</w:t>
            </w:r>
          </w:p>
          <w:p w:rsidR="00394708" w:rsidRPr="00C9494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การขอใบอนุญาตประกอบกิจการรับทำการเก็บและขนมูลฝอยทั่วไป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C94948" w:rsidTr="009B7715">
        <w:tc>
          <w:tcPr>
            <w:tcW w:w="675" w:type="dxa"/>
          </w:tcPr>
          <w:p w:rsidR="00094F82" w:rsidRPr="00C94948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C9494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C94948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2E108F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2E108F" w:rsidRPr="002E108F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สำนักปลัด</w:t>
            </w:r>
            <w:r w:rsidR="002E108F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C94948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C94948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C94948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C94948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2711F" w:rsidRDefault="0002711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575FAF" w:rsidP="00C94948">
      <w:pPr>
        <w:tabs>
          <w:tab w:val="left" w:pos="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C94948">
        <w:rPr>
          <w:rFonts w:asciiTheme="minorBidi" w:hAnsiTheme="minorBidi" w:cs="Cordia New"/>
          <w:noProof/>
          <w:sz w:val="32"/>
          <w:szCs w:val="32"/>
          <w:lang w:bidi="th-TH"/>
        </w:rPr>
        <w:t xml:space="preserve"> 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เก็บและขนมูลฝอยทั่วไป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C94948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/>
          <w:noProof/>
          <w:sz w:val="32"/>
          <w:szCs w:val="32"/>
        </w:rPr>
        <w:t xml:space="preserve">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ยานพาหนะขนมูลฝอยทั่วไปด้านผู้ขับขี่และผู้ปฏิบัติงานประจำยานพาหนะด้านสุขลักษณะวิธีการเก็บขนมูลฝอยทั่วไปต้องถูกต้องตามหลักเกณฑ์และมีวิธีการควบคุมกำกับการขนส่งเพื่อป้องกันการลักลอบทิ้งมูลฝอย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เก็บและขนมูลฝอยทั่วไป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Default="00313D38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</w:p>
          <w:p w:rsidR="0002711F" w:rsidRDefault="0002711F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02711F" w:rsidRDefault="0002711F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02711F" w:rsidRPr="000C2AAC" w:rsidRDefault="0002711F" w:rsidP="00452B6B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ประกอบกิจการรับทำการเก็บและขนมูลฝอยทั่วไปแก่ผู้ขอ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วันนับแต่วันที่เอกสารถูกต้องและครบถ้วนให้แจ้งการขยายเวลาให้ผู้ขออนุญาตทราบทุก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วันจนกว่าจะพิจารณาแล้วเสร็จพร้อมสำเนาแจ้งสำนักก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C94948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อนุญาตตามกฎหมายว่าด้วยการควบคุมอาคาร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ในกรณีที่มีสถานีขนถ่าย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แผนการดำเนินงานในการเก็บขนมูลฝอยที่แสดงรายละเอียดขั้นตอนการดำเนินงานความพร้อมด้านกำลังคน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งบประมาณวัสดุอุปกรณ์และวิธีการบริหารจัดการ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ไม่ได้ระบุค่าธรรมเนียม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C9494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C94948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C94948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C94948" w:rsidTr="00C1539D">
        <w:tc>
          <w:tcPr>
            <w:tcW w:w="675" w:type="dxa"/>
          </w:tcPr>
          <w:p w:rsidR="00F064C0" w:rsidRPr="00C94948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 w:rsidRPr="00C9494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C94948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C94948">
              <w:rPr>
                <w:rFonts w:asciiTheme="minorBidi" w:hAnsiTheme="minorBidi"/>
                <w:sz w:val="32"/>
                <w:szCs w:val="32"/>
              </w:rPr>
              <w:br/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C9494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แบบฟอร์มให้เป็นไปตามข้อกำหนดของถิ่น</w:t>
            </w:r>
            <w:r w:rsidRPr="00C94948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C94948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10B" w:rsidRDefault="00D5310B" w:rsidP="00C81DB8">
      <w:pPr>
        <w:spacing w:after="0" w:line="240" w:lineRule="auto"/>
      </w:pPr>
      <w:r>
        <w:separator/>
      </w:r>
    </w:p>
  </w:endnote>
  <w:endnote w:type="continuationSeparator" w:id="1">
    <w:p w:rsidR="00D5310B" w:rsidRDefault="00D5310B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10B" w:rsidRDefault="00D5310B" w:rsidP="00C81DB8">
      <w:pPr>
        <w:spacing w:after="0" w:line="240" w:lineRule="auto"/>
      </w:pPr>
      <w:r>
        <w:separator/>
      </w:r>
    </w:p>
  </w:footnote>
  <w:footnote w:type="continuationSeparator" w:id="1">
    <w:p w:rsidR="00D5310B" w:rsidRDefault="00D5310B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F96FAB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2E108F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2E108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2711F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E108F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547DC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81FDF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04C88"/>
    <w:rsid w:val="00C1539D"/>
    <w:rsid w:val="00C21238"/>
    <w:rsid w:val="00C26ED0"/>
    <w:rsid w:val="00C3045F"/>
    <w:rsid w:val="00C77AEA"/>
    <w:rsid w:val="00C81DB8"/>
    <w:rsid w:val="00C9494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310B"/>
    <w:rsid w:val="00D97E37"/>
    <w:rsid w:val="00DE4B2C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96FA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2015-07-22T01:59:00Z</cp:lastPrinted>
  <dcterms:created xsi:type="dcterms:W3CDTF">2021-04-09T07:45:00Z</dcterms:created>
  <dcterms:modified xsi:type="dcterms:W3CDTF">2021-04-09T07:45:00Z</dcterms:modified>
</cp:coreProperties>
</file>