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9432F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สำนักปลัด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0370B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9432F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432F9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9432F9" w:rsidRPr="009432F9">
        <w:rPr>
          <w:rFonts w:asciiTheme="minorBidi" w:hAnsiTheme="minorBidi" w:hint="cs"/>
          <w:color w:val="0D0D0D" w:themeColor="text1" w:themeTint="F2"/>
          <w:sz w:val="32"/>
          <w:szCs w:val="32"/>
          <w:cs/>
          <w:lang w:bidi="th-TH"/>
        </w:rPr>
        <w:t>สำนักปลัด</w:t>
      </w:r>
      <w:r w:rsidR="009432F9"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9432F9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9432F9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สำนักปลัด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6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80000/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858AB" w:rsidRDefault="00D858A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เก็บและขน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กอง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ฝ่ายที่รับผิดชอบ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สิ่งปฏิกูลด้านผู้ขับขี่และผู้ปฏิบัติงานประจำยานพาหนะด้านสุขลักษณะวิธีการเก็บขนสิ่งปฏิกูลถูกต้องตามหลักเกณฑ์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และขนสิ่งปฏิกูล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D858AB" w:rsidRDefault="00313D38" w:rsidP="009432F9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</w:p>
          <w:p w:rsidR="009432F9" w:rsidRPr="000C2AAC" w:rsidRDefault="009432F9" w:rsidP="009432F9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Default="00313D38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</w:t>
            </w:r>
          </w:p>
          <w:p w:rsidR="00D858AB" w:rsidRDefault="00D858AB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D858AB" w:rsidRDefault="00D858AB" w:rsidP="00452B6B">
            <w:pPr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D858AB" w:rsidRPr="000C2AAC" w:rsidRDefault="00D858AB" w:rsidP="00452B6B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ใบอนุญาตประกอบกิจการรับทำการเก็บและขนสิ่งปฏิกูลแก่ผู้ขอ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ในกรณีที่เจ้าพนักงานท้องถิ่น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ไม่อาจออกใบอนุญาตหรือยังไม่อาจมีคำสั่งไม่อนุญาตได้ภายใน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 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วันจนกว่าจะพิจารณาแล้วเสร็จพร้อมสำเนาแจ้งสำนักก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หน่วยงานที่รับผิดชอบให้ระบุไปตามบริบทของพื้นที่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ตรวจสอบหลักฐานตามเอกสารที่ยื่นประกอบขอใบอนุญาต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Default="00D858AB" w:rsidP="00AC4ACB">
            <w:pPr>
              <w:rPr>
                <w:rFonts w:asciiTheme="minorBidi" w:hAnsiTheme="minorBidi"/>
              </w:rPr>
            </w:pPr>
          </w:p>
          <w:p w:rsidR="00D858AB" w:rsidRPr="000C2AAC" w:rsidRDefault="00D858AB" w:rsidP="00AC4ACB">
            <w:pPr>
              <w:rPr>
                <w:rFonts w:asciiTheme="minorBidi" w:hAnsiTheme="minorBidi"/>
              </w:rPr>
            </w:pP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สิ่งปฏิกูล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ใบรับรองแพทย์หรือเอกสารแสดงการตรวจสุขภาพประจำปีของผู้ปฏิบัติงานในการเก็บขนสิ่งปฏิกูล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ไม่ได้ระบุค่าธรรมเนียม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0C2AAC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0C2AAC" w:rsidRDefault="00EA6950" w:rsidP="00686AAA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D858AB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8E9" w:rsidRDefault="00D568E9" w:rsidP="00C81DB8">
      <w:pPr>
        <w:spacing w:after="0" w:line="240" w:lineRule="auto"/>
      </w:pPr>
      <w:r>
        <w:separator/>
      </w:r>
    </w:p>
  </w:endnote>
  <w:endnote w:type="continuationSeparator" w:id="1">
    <w:p w:rsidR="00D568E9" w:rsidRDefault="00D568E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8E9" w:rsidRDefault="00D568E9" w:rsidP="00C81DB8">
      <w:pPr>
        <w:spacing w:after="0" w:line="240" w:lineRule="auto"/>
      </w:pPr>
      <w:r>
        <w:separator/>
      </w:r>
    </w:p>
  </w:footnote>
  <w:footnote w:type="continuationSeparator" w:id="1">
    <w:p w:rsidR="00D568E9" w:rsidRDefault="00D568E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370B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9432F9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9432F9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70B8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B7028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432F9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76015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02BA1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568E9"/>
    <w:rsid w:val="00D858AB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2015-07-22T02:02:00Z</cp:lastPrinted>
  <dcterms:created xsi:type="dcterms:W3CDTF">2021-04-09T07:46:00Z</dcterms:created>
  <dcterms:modified xsi:type="dcterms:W3CDTF">2021-04-09T07:46:00Z</dcterms:modified>
</cp:coreProperties>
</file>