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253A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1D740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253A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53A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53A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ขึ้นทะเบียน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253AE9">
              <w:rPr>
                <w:rFonts w:asciiTheme="minorBidi" w:hAnsiTheme="minorBidi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  </w:t>
            </w:r>
            <w:r w:rsidR="00253AE9" w:rsidRPr="00253AE9">
              <w:rPr>
                <w:rFonts w:asciiTheme="minorBidi" w:hAnsiTheme="minorBidi" w:hint="cs"/>
                <w:iCs/>
                <w:sz w:val="32"/>
                <w:szCs w:val="32"/>
                <w:cs/>
                <w:lang w:bidi="th-TH"/>
              </w:rPr>
              <w:t>สำนักปลัด</w:t>
            </w:r>
            <w:r w:rsidR="00253AE9">
              <w:rPr>
                <w:rFonts w:asciiTheme="minorBidi" w:hAnsiTheme="minorBidi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องค์การบริหารส่วนตำบลมะม่วงสองต้นอำเภอเมืองจังหวัดนครศรีธรรมราช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– 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พฤศจิกายนของทุกปี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253AE9" w:rsidRDefault="00253AE9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  <w:p w:rsidR="00253AE9" w:rsidRPr="000C2AAC" w:rsidRDefault="00253AE9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253AE9" w:rsidRDefault="00575FAF" w:rsidP="004E76F1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2552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มีสัญชาติไทย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2548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253AE9" w:rsidRDefault="00253AE9" w:rsidP="004E76F1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</w:p>
    <w:p w:rsidR="00253AE9" w:rsidRDefault="00253AE9" w:rsidP="004E76F1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</w:p>
    <w:p w:rsidR="0065175D" w:rsidRPr="000C2AAC" w:rsidRDefault="00575FAF" w:rsidP="004E76F1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253AE9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ผู้ขอลงทะเบียนหรือผู้รับมอบอำนาจ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53AE9" w:rsidRDefault="00253AE9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53AE9" w:rsidRDefault="00253AE9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53AE9" w:rsidRDefault="00253AE9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53AE9" w:rsidRDefault="00253AE9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4E76F1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4E76F1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4E76F1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4E76F1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4E76F1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4E76F1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4E76F1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4E76F1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4E76F1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4E76F1" w:rsidTr="00C1539D">
        <w:tc>
          <w:tcPr>
            <w:tcW w:w="534" w:type="dxa"/>
          </w:tcPr>
          <w:p w:rsidR="00EA6950" w:rsidRPr="004E76F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4E76F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4E76F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253AE9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4E76F1">
              <w:rPr>
                <w:rFonts w:asciiTheme="minorBidi" w:hAnsiTheme="minorBidi"/>
                <w:sz w:val="32"/>
                <w:szCs w:val="32"/>
              </w:rPr>
              <w:br/>
            </w: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253AE9">
              <w:rPr>
                <w:rFonts w:asciiTheme="minorBidi" w:hAnsiTheme="minorBidi"/>
                <w:noProof/>
                <w:sz w:val="32"/>
                <w:szCs w:val="32"/>
              </w:rPr>
              <w:t xml:space="preserve"> 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11)</w:t>
            </w:r>
          </w:p>
        </w:tc>
      </w:tr>
      <w:tr w:rsidR="00EA6950" w:rsidRPr="004E76F1" w:rsidTr="00C1539D">
        <w:tc>
          <w:tcPr>
            <w:tcW w:w="534" w:type="dxa"/>
          </w:tcPr>
          <w:p w:rsidR="00EA6950" w:rsidRPr="004E76F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4E76F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4E76F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253AE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4E76F1">
              <w:rPr>
                <w:rFonts w:asciiTheme="minorBidi" w:hAnsiTheme="minorBidi"/>
                <w:sz w:val="32"/>
                <w:szCs w:val="32"/>
              </w:rPr>
              <w:br/>
            </w:r>
            <w:r w:rsidRPr="004E76F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253AE9">
              <w:rPr>
                <w:rFonts w:asciiTheme="minorBidi" w:hAnsiTheme="minorBidi"/>
                <w:noProof/>
                <w:sz w:val="32"/>
                <w:szCs w:val="32"/>
              </w:rPr>
              <w:t xml:space="preserve"> 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4E76F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4E76F1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4E76F1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แบบคำขอลงทะเบียนรับเงินเบี้ยยังชีพผู้สูงอายุ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AB2" w:rsidRDefault="005C5AB2" w:rsidP="00C81DB8">
      <w:pPr>
        <w:spacing w:after="0" w:line="240" w:lineRule="auto"/>
      </w:pPr>
      <w:r>
        <w:separator/>
      </w:r>
    </w:p>
  </w:endnote>
  <w:endnote w:type="continuationSeparator" w:id="1">
    <w:p w:rsidR="005C5AB2" w:rsidRDefault="005C5AB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AB2" w:rsidRDefault="005C5AB2" w:rsidP="00C81DB8">
      <w:pPr>
        <w:spacing w:after="0" w:line="240" w:lineRule="auto"/>
      </w:pPr>
      <w:r>
        <w:separator/>
      </w:r>
    </w:p>
  </w:footnote>
  <w:footnote w:type="continuationSeparator" w:id="1">
    <w:p w:rsidR="005C5AB2" w:rsidRDefault="005C5AB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D740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253AE9">
          <w:rPr>
            <w:noProof/>
          </w:rPr>
          <w:t>6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253AE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D7408"/>
    <w:rsid w:val="001E05C0"/>
    <w:rsid w:val="00201E94"/>
    <w:rsid w:val="00210AAF"/>
    <w:rsid w:val="00216FA4"/>
    <w:rsid w:val="002440E7"/>
    <w:rsid w:val="00253AE9"/>
    <w:rsid w:val="00261D40"/>
    <w:rsid w:val="00263F10"/>
    <w:rsid w:val="00290086"/>
    <w:rsid w:val="00291120"/>
    <w:rsid w:val="002B2D62"/>
    <w:rsid w:val="002B3B12"/>
    <w:rsid w:val="002B4D3D"/>
    <w:rsid w:val="002C3E03"/>
    <w:rsid w:val="002D2A8E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4E76F1"/>
    <w:rsid w:val="0050561E"/>
    <w:rsid w:val="005223AF"/>
    <w:rsid w:val="00541A32"/>
    <w:rsid w:val="00575FAF"/>
    <w:rsid w:val="00593E8D"/>
    <w:rsid w:val="005C5AB2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8F2463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2015-07-22T02:59:00Z</cp:lastPrinted>
  <dcterms:created xsi:type="dcterms:W3CDTF">2021-04-09T08:21:00Z</dcterms:created>
  <dcterms:modified xsi:type="dcterms:W3CDTF">2021-04-09T08:21:00Z</dcterms:modified>
</cp:coreProperties>
</file>