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การขอรับบำเหน็จปกติของทายาท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กรณีลูกจ้างประจำขององค์กรปกครองส่วนท้องถิ่นถึงแก่กรรม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)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AF0E4C">
        <w:rPr>
          <w:rFonts w:asciiTheme="minorBidi" w:hAnsiTheme="minorBidi"/>
          <w:sz w:val="32"/>
          <w:szCs w:val="32"/>
          <w:lang w:bidi="th-TH"/>
        </w:rPr>
        <w:t xml:space="preserve">  </w:t>
      </w:r>
      <w:r w:rsidR="00AF0E4C">
        <w:rPr>
          <w:rFonts w:asciiTheme="minorBidi" w:hAnsiTheme="minorBidi" w:hint="cs"/>
          <w:sz w:val="32"/>
          <w:szCs w:val="32"/>
          <w:cs/>
          <w:lang w:bidi="th-TH"/>
        </w:rPr>
        <w:t xml:space="preserve">สำนักปลัด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4752C9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การขอรับบำเหน็จปกติของทายาท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กรณีลูกจ้างประจำขององค์กรปกครองส่วนท้องถิ่นถึงแก่กรรม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AF0E4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AF0E4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AF0E4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EE319E" w:rsidTr="008C1396">
        <w:tc>
          <w:tcPr>
            <w:tcW w:w="675" w:type="dxa"/>
          </w:tcPr>
          <w:p w:rsidR="00394708" w:rsidRPr="00EE319E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E319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EE319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E319E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 w:rsidRPr="00EE319E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E319E">
              <w:rPr>
                <w:rFonts w:asciiTheme="minorBidi" w:hAnsiTheme="minorBidi"/>
                <w:noProof/>
                <w:sz w:val="32"/>
                <w:szCs w:val="32"/>
              </w:rPr>
              <w:t>. 2542</w:t>
            </w:r>
          </w:p>
          <w:p w:rsidR="00394708" w:rsidRPr="00EE319E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การขอรับบำเหน็จปกติของทายาท </w:t>
      </w:r>
      <w:r w:rsidR="00094F82" w:rsidRPr="000C2AAC">
        <w:rPr>
          <w:rFonts w:asciiTheme="minorBidi" w:hAnsiTheme="minorBidi"/>
          <w:noProof/>
          <w:sz w:val="32"/>
          <w:szCs w:val="32"/>
        </w:rPr>
        <w:t>(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กรณีลูกจ้างประจำขององค์กรปกครองส่วนท้องถิ่นถึงแก่กรรม</w:t>
      </w:r>
      <w:r w:rsidR="00094F82" w:rsidRPr="000C2AAC">
        <w:rPr>
          <w:rFonts w:asciiTheme="minorBidi" w:hAnsiTheme="minorBidi"/>
          <w:noProof/>
          <w:sz w:val="32"/>
          <w:szCs w:val="32"/>
        </w:rPr>
        <w:t>)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EE319E" w:rsidTr="009B7715">
        <w:tc>
          <w:tcPr>
            <w:tcW w:w="675" w:type="dxa"/>
          </w:tcPr>
          <w:p w:rsidR="00094F82" w:rsidRPr="00EE319E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E319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EE319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EE319E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E31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AF0E4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สำนักปลัด 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EE319E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อำเภอเมือง</w:t>
            </w:r>
            <w:r w:rsidR="00EE319E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จังหวัดนครศรีธรรมราช 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EE319E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E31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EE31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EE319E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EE319E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EE31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EE319E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สิทธิประโยชน์เกี่ยวกับบำเหน็จปกติกรณีของลูกจ้างประจำที่ได้ทำงานเป็นลูกจ้างประจำไม่น้อยกว่า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ปีบริบูรณ์ถึงแก่ความตายถ้าความตายนั้นมิได้เกิดขึ้นเนื่องจากความประพฤติชั่วอย่างร้ายแรงของตนเองให้จ่ายเงินบำเหน็จปกติให้แก่ทายาทผู้มีสิทธิได้รับมรดกตามประมวลกฎหมายแพ่งและพาณิชย์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และข้อ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8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ของระเบียบกระทรวงมหาดไทยว่าด้วยบำเหน็จลูกจ้างของหน่วยการบริหารราชการส่วนท้องถิ่นพ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2542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และที่แก้ไขเพิ่มเติม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องค์การบริหารส่วนจังหวัด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เมืองพัทยาจะแจ้งผลการพิจารณาให้ผู้ยื่นคำขอทราบภายใน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แห่งพระราชบัญญัติการอำนวยความสะดวกในการพิจารณาอนุญาตของทางราชการพ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.2558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ายาทยื่นเรื่องขอรับบำเหน็จปกติพร้อมเอกสารต่อองค์กรปกครองส่วนท้องถิ่นที่ลูกจ้างประจำสังกัดและเจ้าหน้าที่ตรวจสอบความถูกตองของเอกสารหลักฐ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EE319E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AF0E4C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เจ้าหน้าที่ผู้รับผิดชอบขององค์กรปกครองส่วนท้องถิ่น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ตรวจสอบความถูกต้องและรวบรวมหลักฐานและเอกสาร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ที่เกี่ยวข้องเสนอผู้มีอำนาจพิจารณา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EE319E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หน่วยงานรับผิดชอบคือองค์กรปกครอง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Default="00313D38" w:rsidP="00AF0E4C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นายกองค์กรปกครองส่วนท้องถิ่นหรือผู้รับมอบอำนาจ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สั่งจ่ายเงินบำเหน็จปกติโดยองค์กรปกครองส่วนท้องถิ่นแจ้งและเบิกจ่ายเงินดังกล่าวให้แก่ทายาทต่อไป</w:t>
            </w:r>
          </w:p>
          <w:p w:rsidR="00AF0E4C" w:rsidRPr="000C2AAC" w:rsidRDefault="00AF0E4C" w:rsidP="00AF0E4C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EE319E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ผ่านการดำเนินการลดขั้นตอนและระยะเวลาปฏิบัติราชการมาแล้ว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แบบคำขอรับบำเหน็จปกติลูกจ้าง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ขอรับแบบคำขอรับบำเหน็จปกติลูกจ้างที่หน่วยงานต้นสังกัด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หนังสือรับรองการใช้เงินคืนแก่หน่วยการบริหารราชการส่วนท้องถิ่น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ใบมรณบัตร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90532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090532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9053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090532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090532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090532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090532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90532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090532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090532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09053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Pr="00090532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216FA4" w:rsidRPr="00090532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90532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090532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090532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09053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EE319E" w:rsidRDefault="00F064C0" w:rsidP="008C1396">
            <w:pPr>
              <w:rPr>
                <w:rFonts w:asciiTheme="minorBidi" w:hAnsiTheme="minorBidi"/>
                <w:noProof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แบบคำขอรับบำเหน็จปกติ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  <w:t xml:space="preserve"> </w:t>
            </w:r>
          </w:p>
          <w:p w:rsidR="00F064C0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 -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ตัวอย่างหนังสือรับรองการใช้เงินคืนแก่หน่วยการบริหารราชการส่วนท้องถิ่น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ตามรูปแบบที่องค์การบริหารส่วนตำบลมะม่วงสองต้นกำหนด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  <w:p w:rsidR="00AF0E4C" w:rsidRPr="000C2AAC" w:rsidRDefault="00AF0E4C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671" w:rsidRDefault="00876671" w:rsidP="00C81DB8">
      <w:pPr>
        <w:spacing w:after="0" w:line="240" w:lineRule="auto"/>
      </w:pPr>
      <w:r>
        <w:separator/>
      </w:r>
    </w:p>
  </w:endnote>
  <w:endnote w:type="continuationSeparator" w:id="1">
    <w:p w:rsidR="00876671" w:rsidRDefault="00876671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671" w:rsidRDefault="00876671" w:rsidP="00C81DB8">
      <w:pPr>
        <w:spacing w:after="0" w:line="240" w:lineRule="auto"/>
      </w:pPr>
      <w:r>
        <w:separator/>
      </w:r>
    </w:p>
  </w:footnote>
  <w:footnote w:type="continuationSeparator" w:id="1">
    <w:p w:rsidR="00876671" w:rsidRDefault="00876671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4752C9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AF0E4C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AF0E4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32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57EBF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752C9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7E33EA"/>
    <w:rsid w:val="00811134"/>
    <w:rsid w:val="0085230C"/>
    <w:rsid w:val="00862FC5"/>
    <w:rsid w:val="0087182F"/>
    <w:rsid w:val="0087509D"/>
    <w:rsid w:val="00876671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0E4C"/>
    <w:rsid w:val="00AF4A06"/>
    <w:rsid w:val="00B23DA2"/>
    <w:rsid w:val="00B42D0D"/>
    <w:rsid w:val="00B509FC"/>
    <w:rsid w:val="00B95782"/>
    <w:rsid w:val="00BC3717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E319E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5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2015-07-22T02:13:00Z</cp:lastPrinted>
  <dcterms:created xsi:type="dcterms:W3CDTF">2021-04-09T08:22:00Z</dcterms:created>
  <dcterms:modified xsi:type="dcterms:W3CDTF">2021-04-09T08:22:00Z</dcterms:modified>
</cp:coreProperties>
</file>