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การขอใบรับรองการก่อสร้างดัดแปลงหรือเคลื่อนย้ายอาคารตามมาตรา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32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B22EA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63626F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B22EA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การขอใบรับรองการก่อสร้างดัดแปลงหรือเคลื่อนย้ายอาคารตามมาตรา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32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B22EA7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B22EA7" w:rsidRPr="00B22EA7">
        <w:rPr>
          <w:rFonts w:asciiTheme="minorBidi" w:hAnsiTheme="minorBidi" w:hint="cs"/>
          <w:color w:val="0D0D0D" w:themeColor="text1" w:themeTint="F2"/>
          <w:sz w:val="32"/>
          <w:szCs w:val="32"/>
          <w:cs/>
          <w:lang w:bidi="th-TH"/>
        </w:rPr>
        <w:t>กองช่าง</w:t>
      </w:r>
      <w:r w:rsidR="00B22EA7"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B22EA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="00D3511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="00D3511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15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การขอใบรับรองการก่อสร้างดัดแปลงหรือเคลื่อนย้ายอาคารตามมาตรา๓๒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D35112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D3511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D3511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B22EA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กองช่าง  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D3511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D3511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D35112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D35112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D74C7C" w:rsidRDefault="00D74C7C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เมื่อผู</w:t>
      </w:r>
      <w:r w:rsidR="00543CE7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ได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รับใบอนุญาตให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อสร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ดัดแปลง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หรือเคลื่อนย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ายอาคารประเภทควบคุมการใช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หรือผู</w:t>
      </w:r>
      <w:r w:rsidR="00543CE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แจ</w:t>
      </w:r>
      <w:r w:rsidR="00543CE7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ตามมาตรา 39 ทวิ ได้กระทำการดังกล่าวเสร็จแล้วให้แจ้งเป็นหนังสือให้เจ้าพนักงานท้องถิ่นทราบตามแบบที่เจ้าพนักงานท้องถิ่นกำหนด เพื่อทำการตรวจสอบการก่อสร้าง ดัดแปลง หรือเคลื่อนย้ายอาคารนั้นให้แล้วเสร็จภายในสามสิบวันนับแต่วันที่ได้รับแจ้ง</w:t>
      </w:r>
    </w:p>
    <w:p w:rsidR="00575FAF" w:rsidRDefault="00D74C7C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Theme="minorBidi" w:hAnsiTheme="minorBidi"/>
          <w:noProof/>
          <w:sz w:val="32"/>
          <w:szCs w:val="32"/>
        </w:rPr>
        <w:tab/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ถ้าเจ้าพนักงานท้องถิ่นได้ทำการตรวจสอบแล้วเห็นว่าการก่อสร้าง ดัดแปลง หรือเคลื่อนย้ายอาคารนั้นเป็นไปโดยถูกต้องตามที่ได้รับใบอนุญาตหรือที่ได้แจ้งไว้ตามมาตรา 39 ทวิแล้ว ก็ให้ออกใบรับรองให้แก่ผู้ได้รับใบอนุญาตหรือผู้แจ้งตามมาตรา 39 ทวิ เพื่อให้มีการใช้อาคารนั้นตามที่ได้รับใบอนุญาต หรือที่ได้แจ้งไว้ตามมาตรา 39 ทวิได้</w:t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ยื่นแจ้งและเสียค่าธรรมเนียม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D74C7C" w:rsidRDefault="00313D38" w:rsidP="00D74C7C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</w:t>
            </w:r>
            <w:r w:rsidR="00D74C7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ครศรี</w:t>
            </w:r>
          </w:p>
          <w:p w:rsidR="00313D38" w:rsidRPr="000C2AAC" w:rsidRDefault="00313D38" w:rsidP="00D74C7C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เจ้าพนักงานท้องถิ่นตรวจสอบนัดวันตรวจ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D74C7C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เจ้าพนักงานท้องถิ่นตรวจอาคารที่ก่อสร้างแล้วเสร็จและพิจารณาออกใบรับรองอ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และแจ้งให้ผู้ขอมารับใบน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แบบคำขอใบรับรองการก่อสร้างอาคารดัดแปลงหรือเคลื่อนย้ายอาคาร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ใบอนุญาตก่อสร้างอาคาร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เดิมที่ได้รับอนุญาตหรือใบรับแจ้ง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หนังสือแสดงความยินยอมจากเจ้าของอาคาร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กรณีผู้ครอบครองอาคารเป็นผู้ขออนุญาต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ใบรับรองหรือใบอนุญาตเปลี่ยนการใช้อาคาร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D35112" w:rsidTr="00090552">
        <w:tc>
          <w:tcPr>
            <w:tcW w:w="534" w:type="dxa"/>
          </w:tcPr>
          <w:p w:rsidR="00A13B6C" w:rsidRPr="00D3511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D3511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D3511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เป็นไปตามหลักเกณฑ์ของกฎกระทรวงฉบับที่๗พ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๒๕๒๘ออกตามความในพระราชบัญญัติควบคุมอาคารพ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="00D35112" w:rsidRPr="00D35112"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  <w:t>2522</w:t>
            </w:r>
          </w:p>
          <w:p w:rsidR="00E90756" w:rsidRPr="00D35112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D35112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D3511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D35112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D3511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D35112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  <w:r w:rsidRPr="00D35112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D74C7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D74C7C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D74C7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D74C7C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D74C7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D74C7C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D74C7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D74C7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D74C7C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D74C7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373" w:rsidRDefault="00504373" w:rsidP="00C81DB8">
      <w:pPr>
        <w:spacing w:after="0" w:line="240" w:lineRule="auto"/>
      </w:pPr>
      <w:r>
        <w:separator/>
      </w:r>
    </w:p>
  </w:endnote>
  <w:endnote w:type="continuationSeparator" w:id="1">
    <w:p w:rsidR="00504373" w:rsidRDefault="0050437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373" w:rsidRDefault="00504373" w:rsidP="00C81DB8">
      <w:pPr>
        <w:spacing w:after="0" w:line="240" w:lineRule="auto"/>
      </w:pPr>
      <w:r>
        <w:separator/>
      </w:r>
    </w:p>
  </w:footnote>
  <w:footnote w:type="continuationSeparator" w:id="1">
    <w:p w:rsidR="00504373" w:rsidRDefault="0050437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63626F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22EA7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22E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97FF2"/>
    <w:rsid w:val="001B1C8D"/>
    <w:rsid w:val="001E05C0"/>
    <w:rsid w:val="001F4E7A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4373"/>
    <w:rsid w:val="0050561E"/>
    <w:rsid w:val="005223AF"/>
    <w:rsid w:val="00541A32"/>
    <w:rsid w:val="00543CE7"/>
    <w:rsid w:val="00575FAF"/>
    <w:rsid w:val="00593E8D"/>
    <w:rsid w:val="005C6B68"/>
    <w:rsid w:val="00600A25"/>
    <w:rsid w:val="0063626F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B12CF"/>
    <w:rsid w:val="007E1E74"/>
    <w:rsid w:val="00811134"/>
    <w:rsid w:val="0085230C"/>
    <w:rsid w:val="00862FC5"/>
    <w:rsid w:val="0087182F"/>
    <w:rsid w:val="0087509D"/>
    <w:rsid w:val="008A3CB7"/>
    <w:rsid w:val="008A4744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80BEB"/>
    <w:rsid w:val="00AA7734"/>
    <w:rsid w:val="00AC4ACB"/>
    <w:rsid w:val="00AE6A9D"/>
    <w:rsid w:val="00AF4A06"/>
    <w:rsid w:val="00B22EA7"/>
    <w:rsid w:val="00B23DA2"/>
    <w:rsid w:val="00B509FC"/>
    <w:rsid w:val="00B95782"/>
    <w:rsid w:val="00BC5DA7"/>
    <w:rsid w:val="00BE6C69"/>
    <w:rsid w:val="00BF6CA4"/>
    <w:rsid w:val="00C1539D"/>
    <w:rsid w:val="00C21238"/>
    <w:rsid w:val="00C26ED0"/>
    <w:rsid w:val="00C3045F"/>
    <w:rsid w:val="00C6251C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35112"/>
    <w:rsid w:val="00D5060E"/>
    <w:rsid w:val="00D51311"/>
    <w:rsid w:val="00D74C7C"/>
    <w:rsid w:val="00E00F3F"/>
    <w:rsid w:val="00E01AA0"/>
    <w:rsid w:val="00E06DC1"/>
    <w:rsid w:val="00E2094C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6628D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5</Pages>
  <Words>657</Words>
  <Characters>3746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2015-07-24T04:34:00Z</cp:lastPrinted>
  <dcterms:created xsi:type="dcterms:W3CDTF">2021-04-09T08:57:00Z</dcterms:created>
  <dcterms:modified xsi:type="dcterms:W3CDTF">2021-04-09T08:57:00Z</dcterms:modified>
</cp:coreProperties>
</file>