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4F473F">
        <w:rPr>
          <w:rFonts w:asciiTheme="minorBidi" w:hAnsiTheme="minorBidi" w:cs="Cordia New" w:hint="cs"/>
          <w:b/>
          <w:bCs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A5147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5B7C6E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4F473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4F473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4F473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C0185F" w:rsidTr="008C1396">
        <w:tc>
          <w:tcPr>
            <w:tcW w:w="675" w:type="dxa"/>
          </w:tcPr>
          <w:p w:rsidR="00394708" w:rsidRPr="00C0185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C0185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C0185F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C0185F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C0185F">
              <w:rPr>
                <w:rFonts w:asciiTheme="minorBidi" w:hAnsiTheme="minorBidi"/>
                <w:noProof/>
                <w:sz w:val="32"/>
                <w:szCs w:val="32"/>
              </w:rPr>
              <w:t>. 2542</w:t>
            </w:r>
          </w:p>
          <w:p w:rsidR="00394708" w:rsidRPr="00C0185F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การขอรับบำเหน็จพิเศษรายเดือนของลูกจ้างประจำขององค์กรปกครองส่วนท้องถิ่น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7"/>
        <w:gridCol w:w="9639"/>
      </w:tblGrid>
      <w:tr w:rsidR="00094F82" w:rsidRPr="000C2AAC" w:rsidTr="00C0185F">
        <w:tc>
          <w:tcPr>
            <w:tcW w:w="567" w:type="dxa"/>
          </w:tcPr>
          <w:p w:rsidR="00094F82" w:rsidRPr="00C0185F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C0185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C0185F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4F473F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สำนักปลัด  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C0185F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Pr="00C0185F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C0185F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C0185F" w:rsidRDefault="00C0185F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C0185F" w:rsidRDefault="00C0185F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C0185F" w:rsidRDefault="00C0185F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65175D" w:rsidRPr="000C2AAC" w:rsidRDefault="00575FAF" w:rsidP="00E70DCC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ิทธิประโยชน์เกี่ยวกับบำเหน็จพิเศษรายเดือนเป็นสิทธิประโยชน์ที่จ่ายให้แก่ลูกจ้างประจำ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และแสดงว่าไม่สามารถปฏิบัติงานในหน้าที่ได้อีกเล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ลูกจ้างประจำผู้มีสิทธิรับบำเหน็จพิเศษจะขอรับเป็นบำเหน็จพิเศษรายเดือนแทนก็ได้โดยจ่ายเป็นรายเดือนเริ่มตั้งแต่วันที่ลูกจ้างประจำออกจากงานจนถึงแก่ความตา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เมืองพัทยาจะแจ้งผลการพิจารณาให้ผู้ยื่นคำขอทราบภายใน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บงการอำนวยความสะดวกในการพิจารณาอนุญาตของทางราชการพ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2558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="0065175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ลูกจ้างประจำผู้มีสิทธิยื่นเรื่องขอรับบำเหน็จพิเศษรายเดือนพร้อมเอกสารต่อ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องค์กรปกครองส่วนท้องถิ่นที่สังกัดและเจ้าหน้าที่ตรวจสอบความครบถ้วนของหลักฐาน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กองค์กรปกครองส่วนท้องถิ่นหรือผู้รับมอบอำนาจพิจารณาสั่งจ่ายเงินบำเหน็จพิเศษรายเดือนโดยให้องค์กรปกครองส่วนท้องถิ่นแจ้งและเบิกจ่ายเงินดังกล่าว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ให้แก่ลูกจ้างประจำต่อไป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ผ่านการดำเนินการลดขั้นตอนและระยะเวลาปฏิบัติราชการมาแล้ว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C0185F" w:rsidRDefault="00C0185F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C0185F" w:rsidRDefault="00C0185F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แบบคำขอรับบำเหน็จพิเศษรายเดือนลูกจ้าง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ขอรับแบบคำขอรับบำเหน็จพิเศษรายเดือนลูกจ้างที่องค์การบริหารส่วนตำบลมะม่วงสองต้น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E70DCC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E70DCC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70DC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E70DCC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E70DCC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E70DC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E70DC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E70DCC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E70DC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E70DCC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E70DC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E70DCC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216FA4" w:rsidRPr="00E70DC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E70DCC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E70DCC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E70DCC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E70DC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แบบคำขอรับบำเหน็จพิเศษรายเดือนลูกจ้าง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338" w:rsidRDefault="004E5338" w:rsidP="00C81DB8">
      <w:pPr>
        <w:spacing w:after="0" w:line="240" w:lineRule="auto"/>
      </w:pPr>
      <w:r>
        <w:separator/>
      </w:r>
    </w:p>
  </w:endnote>
  <w:endnote w:type="continuationSeparator" w:id="1">
    <w:p w:rsidR="004E5338" w:rsidRDefault="004E533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338" w:rsidRDefault="004E5338" w:rsidP="00C81DB8">
      <w:pPr>
        <w:spacing w:after="0" w:line="240" w:lineRule="auto"/>
      </w:pPr>
      <w:r>
        <w:separator/>
      </w:r>
    </w:p>
  </w:footnote>
  <w:footnote w:type="continuationSeparator" w:id="1">
    <w:p w:rsidR="004E5338" w:rsidRDefault="004E533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5B7C6E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A51475">
          <w:rPr>
            <w:noProof/>
          </w:rPr>
          <w:t>2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A5147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099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3A19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46C11"/>
    <w:rsid w:val="00452B6B"/>
    <w:rsid w:val="004B22D2"/>
    <w:rsid w:val="004C0C85"/>
    <w:rsid w:val="004C3BDE"/>
    <w:rsid w:val="004E30D6"/>
    <w:rsid w:val="004E5338"/>
    <w:rsid w:val="004E5749"/>
    <w:rsid w:val="004E651F"/>
    <w:rsid w:val="004F473F"/>
    <w:rsid w:val="0050561E"/>
    <w:rsid w:val="005223AF"/>
    <w:rsid w:val="00541A32"/>
    <w:rsid w:val="00575FAF"/>
    <w:rsid w:val="00593E8D"/>
    <w:rsid w:val="005B7C6E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3531F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51475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0185F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3752"/>
    <w:rsid w:val="00E279FB"/>
    <w:rsid w:val="00E33AD5"/>
    <w:rsid w:val="00E56012"/>
    <w:rsid w:val="00E668EE"/>
    <w:rsid w:val="00E70DCC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5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2015-07-22T02:21:00Z</cp:lastPrinted>
  <dcterms:created xsi:type="dcterms:W3CDTF">2021-04-09T09:09:00Z</dcterms:created>
  <dcterms:modified xsi:type="dcterms:W3CDTF">2021-04-09T09:09:00Z</dcterms:modified>
</cp:coreProperties>
</file>